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8B0EF7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8B0EF7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Calendário 2030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8B0EF7" w:rsidRDefault="008B0EF7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8B0EF7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Cortesia de </w:t>
            </w:r>
            <w:hyperlink r:id="rId7" w:history="1">
              <w:r w:rsidRPr="008B0EF7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8B0EF7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B0EF7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JANEIRO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B0EF7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FEVEREIRO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B0EF7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MARÇO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B0EF7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ABRIL</w:t>
            </w:r>
          </w:p>
        </w:tc>
      </w:tr>
      <w:bookmarkEnd w:id="2"/>
      <w:bookmarkEnd w:id="3"/>
      <w:bookmarkEnd w:id="4"/>
      <w:bookmarkEnd w:id="5"/>
      <w:tr w:rsidR="00E45EDC" w:rsidRPr="0091671F" w:rsidTr="008B0EF7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8B0EF7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6" w:name="M1d" w:colFirst="0" w:colLast="6"/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B0EF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8" w:name="M2d" w:colFirst="0" w:colLast="6"/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8B0EF7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0" w:name="M3d" w:colFirst="0" w:colLast="6"/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B0EF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2" w:name="M4d" w:colFirst="0" w:colLast="6"/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8B0EF7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8B0EF7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B0EF7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B0EF7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JUNHO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B0EF7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JULHO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B0EF7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AGOSTO</w:t>
            </w:r>
          </w:p>
        </w:tc>
      </w:tr>
      <w:bookmarkEnd w:id="14"/>
      <w:bookmarkEnd w:id="15"/>
      <w:bookmarkEnd w:id="16"/>
      <w:bookmarkEnd w:id="17"/>
      <w:tr w:rsidR="00E45EDC" w:rsidRPr="0091671F" w:rsidTr="008B0EF7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B0EF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8" w:name="M5d" w:colFirst="0" w:colLast="6"/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B0EF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0" w:name="M6d" w:colFirst="0" w:colLast="6"/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B0EF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2" w:name="M7d" w:colFirst="0" w:colLast="6"/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B0EF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4" w:name="M8d" w:colFirst="0" w:colLast="6"/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8B0EF7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8B0EF7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B0EF7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SETEMBRO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B0EF7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OUTUBRO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B0EF7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B0EF7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DEZEMBRO</w:t>
            </w:r>
          </w:p>
        </w:tc>
      </w:tr>
      <w:bookmarkEnd w:id="26"/>
      <w:bookmarkEnd w:id="27"/>
      <w:bookmarkEnd w:id="28"/>
      <w:bookmarkEnd w:id="29"/>
      <w:tr w:rsidR="00E45EDC" w:rsidRPr="0091671F" w:rsidTr="008B0EF7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B0EF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0" w:name="M9d" w:colFirst="0" w:colLast="6"/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B0EF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2" w:name="M10d" w:colFirst="0" w:colLast="6"/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B0EF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4" w:name="M11d" w:colFirst="0" w:colLast="6"/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B0EF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6" w:name="M12d" w:colFirst="0" w:colLast="6"/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B0EF7" w:rsidRDefault="008B0EF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B0EF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B0EF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8B0EF7" w:rsidP="008B0EF7">
      <w:pPr>
        <w:pStyle w:val="NoSpacing"/>
        <w:ind w:right="540"/>
        <w:jc w:val="right"/>
        <w:rPr>
          <w:color w:val="204066"/>
          <w:sz w:val="22"/>
        </w:rPr>
      </w:pPr>
      <w:r w:rsidRPr="008B0EF7">
        <w:rPr>
          <w:color w:val="666699"/>
          <w:sz w:val="16"/>
        </w:rPr>
        <w:t xml:space="preserve">Mais Calendários de WinCalendar: </w:t>
      </w:r>
      <w:hyperlink r:id="rId8" w:history="1">
        <w:r w:rsidRPr="008B0EF7">
          <w:rPr>
            <w:rStyle w:val="Hyperlink"/>
            <w:color w:val="666699"/>
            <w:sz w:val="16"/>
          </w:rPr>
          <w:t>Calendários Word</w:t>
        </w:r>
      </w:hyperlink>
      <w:r w:rsidRPr="008B0EF7">
        <w:rPr>
          <w:color w:val="666699"/>
          <w:sz w:val="16"/>
        </w:rPr>
        <w:t xml:space="preserve">, </w:t>
      </w:r>
      <w:hyperlink r:id="rId9" w:history="1">
        <w:r w:rsidRPr="008B0EF7">
          <w:rPr>
            <w:rStyle w:val="Hyperlink"/>
            <w:color w:val="666699"/>
            <w:sz w:val="16"/>
          </w:rPr>
          <w:t>Calendários Excel</w:t>
        </w:r>
      </w:hyperlink>
      <w:r w:rsidRPr="008B0EF7">
        <w:rPr>
          <w:color w:val="666699"/>
          <w:sz w:val="16"/>
        </w:rPr>
        <w:t xml:space="preserve">, </w:t>
      </w:r>
      <w:hyperlink r:id="rId10" w:history="1">
        <w:r w:rsidRPr="008B0EF7">
          <w:rPr>
            <w:rStyle w:val="Hyperlink"/>
            <w:color w:val="666699"/>
            <w:sz w:val="16"/>
          </w:rPr>
          <w:t>Calendário on-line</w:t>
        </w:r>
      </w:hyperlink>
    </w:p>
    <w:sectPr w:rsidR="00AF26B2" w:rsidRPr="0091671F" w:rsidSect="008B0EF7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B0EF7" w:rsidRDefault="008B0EF7">
      <w:r>
        <w:separator/>
      </w:r>
    </w:p>
  </w:endnote>
  <w:endnote w:type="continuationSeparator" w:id="0">
    <w:p w:rsidR="008B0EF7" w:rsidRDefault="008B0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B0EF7" w:rsidRDefault="008B0EF7">
      <w:r>
        <w:separator/>
      </w:r>
    </w:p>
  </w:footnote>
  <w:footnote w:type="continuationSeparator" w:id="0">
    <w:p w:rsidR="008B0EF7" w:rsidRDefault="008B0E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EF7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0EF7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F0395804-D53B-49E5-8930-C777324D2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8B0EF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0E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t/Calendario-Word-Em-Branco-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pt/Calendario-Word-Em-Branco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calendario/Brasi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pt/Calendario-Em-Branco-2024-Gratuito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476</Words>
  <Characters>901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Calendário Completo de 2030 em 1 página</dc:title>
  <dc:subject>2030 Calendário</dc:subject>
  <dc:creator>WinCalendar</dc:creator>
  <cp:keywords>2030 Calendário,Calendário Completo de 2030 em 1 página</cp:keywords>
  <cp:lastModifiedBy>Olivia LaCoff</cp:lastModifiedBy>
  <cp:revision>1</cp:revision>
  <dcterms:created xsi:type="dcterms:W3CDTF">2023-12-07T16:23:00Z</dcterms:created>
  <dcterms:modified xsi:type="dcterms:W3CDTF">2023-12-07T16:23:00Z</dcterms:modified>
  <cp:category>Calendário em Branco</cp:category>
</cp:coreProperties>
</file>