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D20C58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D20C5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2028 Kalendarz - Polska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D20C58" w:rsidRDefault="00D20C58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D20C58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ściągnij darmowy kalendarz z </w:t>
            </w:r>
            <w:hyperlink r:id="rId7" w:history="1">
              <w:r w:rsidRPr="00D20C58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D20C58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STYCZEŃ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LUTY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MARZEC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KWIECIEŃ</w:t>
            </w:r>
          </w:p>
        </w:tc>
      </w:tr>
      <w:bookmarkEnd w:id="2"/>
      <w:bookmarkEnd w:id="3"/>
      <w:bookmarkEnd w:id="4"/>
      <w:bookmarkEnd w:id="5"/>
      <w:tr w:rsidR="00E45EDC" w:rsidRPr="0091671F" w:rsidTr="00D20C58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D20C58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D20C58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D20C58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7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D20C58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D20C58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D20C58">
              <w:tc>
                <w:tcPr>
                  <w:tcW w:w="318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D20C58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D20C58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CZERWIEC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LIPIEC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SIERPIEŃ</w:t>
            </w:r>
          </w:p>
        </w:tc>
      </w:tr>
      <w:bookmarkEnd w:id="14"/>
      <w:bookmarkEnd w:id="15"/>
      <w:bookmarkEnd w:id="16"/>
      <w:bookmarkEnd w:id="17"/>
      <w:tr w:rsidR="00E45EDC" w:rsidRPr="0091671F" w:rsidTr="00D20C58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D20C58">
              <w:tc>
                <w:tcPr>
                  <w:tcW w:w="318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  <w:r w:rsidRPr="00D20C5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D20C58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 w:rsidTr="00D20C58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 w:rsidTr="00D20C58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20C58" w:rsidRDefault="00D20C58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D20C58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D20C58">
              <w:tc>
                <w:tcPr>
                  <w:tcW w:w="318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20C58" w:rsidRDefault="00D20C58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D20C58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D20C58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WRZESIEŃ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PAŹDZIERNIK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D20C58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GRUDZIEŃ</w:t>
            </w:r>
          </w:p>
        </w:tc>
      </w:tr>
      <w:bookmarkEnd w:id="26"/>
      <w:bookmarkEnd w:id="27"/>
      <w:bookmarkEnd w:id="28"/>
      <w:bookmarkEnd w:id="29"/>
      <w:tr w:rsidR="00E45EDC" w:rsidRPr="0091671F" w:rsidTr="00D20C58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 w:rsidTr="00D20C58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 w:rsidTr="00D20C58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D20C58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W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Ś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C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D20C58" w:rsidRDefault="00D20C58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D20C58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 w:rsidTr="00D20C58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127174" w:rsidTr="00D20C58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127174" w:rsidTr="00D20C58"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127174" w:rsidTr="00D20C58">
              <w:tc>
                <w:tcPr>
                  <w:tcW w:w="318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D20C58" w:rsidRDefault="00D20C58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D20C58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D20C58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D20C58" w:rsidP="00D20C58">
      <w:pPr>
        <w:pStyle w:val="NoSpacing"/>
        <w:ind w:right="540"/>
        <w:jc w:val="right"/>
        <w:rPr>
          <w:color w:val="204066"/>
          <w:sz w:val="22"/>
        </w:rPr>
      </w:pPr>
      <w:r w:rsidRPr="00D20C58">
        <w:rPr>
          <w:color w:val="666699"/>
          <w:sz w:val="16"/>
        </w:rPr>
        <w:t xml:space="preserve">Kalendarze z dniami świątecznymi Polska </w:t>
      </w:r>
      <w:hyperlink r:id="rId8" w:history="1">
        <w:r w:rsidRPr="00D20C58">
          <w:rPr>
            <w:rStyle w:val="Hyperlink"/>
            <w:color w:val="666699"/>
            <w:sz w:val="16"/>
          </w:rPr>
          <w:t>2024</w:t>
        </w:r>
      </w:hyperlink>
      <w:r w:rsidRPr="00D20C58">
        <w:rPr>
          <w:color w:val="666699"/>
          <w:sz w:val="16"/>
        </w:rPr>
        <w:t xml:space="preserve">, </w:t>
      </w:r>
      <w:hyperlink r:id="rId9" w:history="1">
        <w:r w:rsidRPr="00D20C58">
          <w:rPr>
            <w:rStyle w:val="Hyperlink"/>
            <w:color w:val="666699"/>
            <w:sz w:val="16"/>
          </w:rPr>
          <w:t>Inteligentny kalendarz</w:t>
        </w:r>
      </w:hyperlink>
      <w:r w:rsidRPr="00D20C58">
        <w:rPr>
          <w:color w:val="666699"/>
          <w:sz w:val="16"/>
        </w:rPr>
        <w:t xml:space="preserve">, </w:t>
      </w:r>
      <w:hyperlink r:id="rId10" w:history="1">
        <w:r w:rsidRPr="00D20C58">
          <w:rPr>
            <w:rStyle w:val="Hyperlink"/>
            <w:color w:val="666699"/>
            <w:sz w:val="16"/>
          </w:rPr>
          <w:t>Szablon kalendarza Excel</w:t>
        </w:r>
      </w:hyperlink>
    </w:p>
    <w:sectPr w:rsidR="00AF26B2" w:rsidRPr="0091671F" w:rsidSect="00D20C58"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20C58" w:rsidRDefault="00D20C58">
      <w:r>
        <w:separator/>
      </w:r>
    </w:p>
  </w:endnote>
  <w:endnote w:type="continuationSeparator" w:id="0">
    <w:p w:rsidR="00D20C58" w:rsidRDefault="00D20C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20C58" w:rsidRDefault="00D20C58">
      <w:r>
        <w:separator/>
      </w:r>
    </w:p>
  </w:footnote>
  <w:footnote w:type="continuationSeparator" w:id="0">
    <w:p w:rsidR="00D20C58" w:rsidRDefault="00D20C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C58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20C58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A41E744E-4A47-4E0C-9F23-873F94F40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D20C5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0C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pl/2024-Kalendarz-Polska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pl/2024-Excel-Kalendarz-Polsk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Polska/Kalendarz-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1</Pages>
  <Words>482</Words>
  <Characters>937</Characters>
  <Application>Microsoft Office Word</Application>
  <DocSecurity>0</DocSecurity>
  <Lines>657</Lines>
  <Paragraphs>465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Kalendarz na rok 2028 na 1 stronie</dc:title>
  <dc:subject>2028 Kalendarz</dc:subject>
  <dc:creator>WinCalendar</dc:creator>
  <cp:keywords>2028 Kalendarz,Kalendarz na rok 2028 na 1 stronie</cp:keywords>
  <cp:lastModifiedBy>Olivia LaCoff</cp:lastModifiedBy>
  <cp:revision>1</cp:revision>
  <dcterms:created xsi:type="dcterms:W3CDTF">2023-12-07T16:05:00Z</dcterms:created>
  <dcterms:modified xsi:type="dcterms:W3CDTF">2023-12-07T16:05:00Z</dcterms:modified>
  <cp:category>kalendarz</cp:category>
</cp:coreProperties>
</file>