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420BB6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420BB6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Calendrier 2029 - Suisse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420BB6" w:rsidRDefault="00420BB6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420BB6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Téléchargé à partir de </w:t>
            </w:r>
            <w:hyperlink r:id="rId7" w:history="1">
              <w:r w:rsidRPr="00420BB6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420BB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0BB6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JANVIER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0BB6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FÉVRIER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0BB6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0BB6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AVRIL</w:t>
            </w:r>
          </w:p>
        </w:tc>
      </w:tr>
      <w:bookmarkEnd w:id="2"/>
      <w:bookmarkEnd w:id="3"/>
      <w:bookmarkEnd w:id="4"/>
      <w:bookmarkEnd w:id="5"/>
      <w:tr w:rsidR="00E45EDC" w:rsidRPr="0091671F" w:rsidTr="00420BB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420BB6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420BB6">
              <w:tc>
                <w:tcPr>
                  <w:tcW w:w="389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  <w:r w:rsidRPr="00420BB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0BB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420BB6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420BB6">
              <w:tc>
                <w:tcPr>
                  <w:tcW w:w="317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 w:rsidTr="00420BB6"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0BB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420BB6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420BB6">
              <w:tc>
                <w:tcPr>
                  <w:tcW w:w="318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420BB6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420BB6">
              <w:tc>
                <w:tcPr>
                  <w:tcW w:w="318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420BB6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420BB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0BB6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0BB6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JUIN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0BB6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JUILLET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0BB6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AOÛT</w:t>
            </w:r>
          </w:p>
        </w:tc>
      </w:tr>
      <w:bookmarkEnd w:id="14"/>
      <w:bookmarkEnd w:id="15"/>
      <w:bookmarkEnd w:id="16"/>
      <w:bookmarkEnd w:id="17"/>
      <w:tr w:rsidR="00E45EDC" w:rsidRPr="0091671F" w:rsidTr="00420BB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0BB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420BB6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420BB6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420BB6">
              <w:tc>
                <w:tcPr>
                  <w:tcW w:w="318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420BB6">
              <w:tc>
                <w:tcPr>
                  <w:tcW w:w="318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0BB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0BB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0BB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420BB6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420BB6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420BB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0BB6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0BB6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OCTOBRE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0BB6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0BB6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DÉCEMBRE</w:t>
            </w:r>
          </w:p>
        </w:tc>
      </w:tr>
      <w:bookmarkEnd w:id="26"/>
      <w:bookmarkEnd w:id="27"/>
      <w:bookmarkEnd w:id="28"/>
      <w:bookmarkEnd w:id="29"/>
      <w:tr w:rsidR="00E45EDC" w:rsidRPr="0091671F" w:rsidTr="00420BB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0BB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420BB6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420BB6">
              <w:tc>
                <w:tcPr>
                  <w:tcW w:w="318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420BB6" w:rsidRDefault="00420BB6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420BB6">
              <w:tc>
                <w:tcPr>
                  <w:tcW w:w="318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0BB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 w:rsidTr="00420BB6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0BB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 w:rsidTr="00420BB6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127174" w:rsidTr="00420BB6">
              <w:tc>
                <w:tcPr>
                  <w:tcW w:w="318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127174" w:rsidTr="00420BB6">
              <w:tc>
                <w:tcPr>
                  <w:tcW w:w="318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0BB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0BB6" w:rsidRDefault="00420BB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0BB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127174" w:rsidTr="00420BB6">
              <w:tc>
                <w:tcPr>
                  <w:tcW w:w="318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127174" w:rsidTr="00420BB6"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20BB6" w:rsidRDefault="00420BB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20BB6" w:rsidRDefault="00420BB6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0BB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127174" w:rsidTr="00420BB6">
              <w:tc>
                <w:tcPr>
                  <w:tcW w:w="318" w:type="dxa"/>
                  <w:shd w:val="clear" w:color="auto" w:fill="F1F0DB"/>
                </w:tcPr>
                <w:p w:rsidR="00E45EDC" w:rsidRPr="00420BB6" w:rsidRDefault="00420BB6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20BB6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420BB6" w:rsidP="00420BB6">
      <w:pPr>
        <w:pStyle w:val="NoSpacing"/>
        <w:ind w:right="540"/>
        <w:jc w:val="right"/>
        <w:rPr>
          <w:color w:val="204066"/>
          <w:sz w:val="22"/>
        </w:rPr>
      </w:pPr>
      <w:r w:rsidRPr="00420BB6">
        <w:rPr>
          <w:color w:val="666699"/>
          <w:sz w:val="16"/>
        </w:rPr>
        <w:t xml:space="preserve">Plus de mises en page de calendrier 2024 ... </w:t>
      </w:r>
      <w:hyperlink r:id="rId8" w:history="1">
        <w:r w:rsidRPr="00420BB6">
          <w:rPr>
            <w:rStyle w:val="Hyperlink"/>
            <w:color w:val="666699"/>
            <w:sz w:val="16"/>
          </w:rPr>
          <w:t>Format Excel</w:t>
        </w:r>
      </w:hyperlink>
      <w:r w:rsidRPr="00420BB6">
        <w:rPr>
          <w:color w:val="666699"/>
          <w:sz w:val="16"/>
        </w:rPr>
        <w:t xml:space="preserve">, </w:t>
      </w:r>
      <w:hyperlink r:id="rId9" w:history="1">
        <w:r w:rsidRPr="00420BB6">
          <w:rPr>
            <w:rStyle w:val="Hyperlink"/>
            <w:color w:val="666699"/>
            <w:sz w:val="16"/>
          </w:rPr>
          <w:t>Format Microsoft Word</w:t>
        </w:r>
      </w:hyperlink>
      <w:r w:rsidRPr="00420BB6">
        <w:rPr>
          <w:color w:val="666699"/>
          <w:sz w:val="16"/>
        </w:rPr>
        <w:t xml:space="preserve">, </w:t>
      </w:r>
      <w:hyperlink r:id="rId10" w:history="1">
        <w:r w:rsidRPr="00420BB6">
          <w:rPr>
            <w:rStyle w:val="Hyperlink"/>
            <w:color w:val="666699"/>
            <w:sz w:val="16"/>
          </w:rPr>
          <w:t>Calendrier des fériés</w:t>
        </w:r>
      </w:hyperlink>
      <w:r w:rsidRPr="00420BB6">
        <w:rPr>
          <w:color w:val="666699"/>
          <w:sz w:val="16"/>
        </w:rPr>
        <w:t xml:space="preserve"> </w:t>
      </w:r>
    </w:p>
    <w:sectPr w:rsidR="00AF26B2" w:rsidRPr="0091671F" w:rsidSect="00420BB6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20BB6" w:rsidRDefault="00420BB6">
      <w:r>
        <w:separator/>
      </w:r>
    </w:p>
  </w:endnote>
  <w:endnote w:type="continuationSeparator" w:id="0">
    <w:p w:rsidR="00420BB6" w:rsidRDefault="00420B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20BB6" w:rsidRDefault="00420BB6">
      <w:r>
        <w:separator/>
      </w:r>
    </w:p>
  </w:footnote>
  <w:footnote w:type="continuationSeparator" w:id="0">
    <w:p w:rsidR="00420BB6" w:rsidRDefault="00420B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BB6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0BB6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C4B05D03-5BBF-49A9-8C41-85DA59636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420B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0B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fr/Calendrier-Excel-2024-Suiss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calendrier/Suisse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calendrier/Suiss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ch/Calendrier-2024-Suiss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487</Words>
  <Characters>921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annuel 2029 sur une page</dc:title>
  <dc:subject>2029 Calendrier</dc:subject>
  <dc:creator>WinCalendar</dc:creator>
  <cp:keywords>2029 Calendrier,Calendrier annuel 2029 sur une page</cp:keywords>
  <cp:lastModifiedBy>Olivia LaCoff</cp:lastModifiedBy>
  <cp:revision>1</cp:revision>
  <dcterms:created xsi:type="dcterms:W3CDTF">2023-12-07T16:13:00Z</dcterms:created>
  <dcterms:modified xsi:type="dcterms:W3CDTF">2023-12-07T16:13:00Z</dcterms:modified>
  <cp:category>Calendrier</cp:category>
</cp:coreProperties>
</file>