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3669BD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3669BD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Calendrier 2028 - CHE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3669BD" w:rsidRDefault="003669BD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3669BD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Autorisation de </w:t>
            </w:r>
            <w:hyperlink r:id="rId7" w:history="1">
              <w:r w:rsidRPr="003669BD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3669BD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3669BD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JANVIER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3669BD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FÉVRIER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3669BD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MARS</w:t>
            </w:r>
          </w:p>
        </w:tc>
      </w:tr>
      <w:tr w:rsidR="00CB75AE" w:rsidRPr="0091671F" w:rsidTr="003669BD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3669BD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3669BD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3669BD" w:rsidRDefault="003669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  <w:shd w:val="clear" w:color="auto" w:fill="F1F0DB"/>
                </w:tcPr>
                <w:p w:rsidR="00CB75AE" w:rsidRPr="003669BD" w:rsidRDefault="003669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669B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7" w:name="M2d" w:colFirst="0" w:colLast="6"/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3669BD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9" w:name="M3d" w:colFirst="0" w:colLast="6"/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3669BD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3669BD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3669BD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AVRIL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3669BD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3669BD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JUIN</w:t>
            </w:r>
          </w:p>
        </w:tc>
      </w:tr>
      <w:tr w:rsidR="00CB75AE" w:rsidRPr="0091671F" w:rsidTr="003669BD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669B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3669BD"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3669BD">
              <w:tc>
                <w:tcPr>
                  <w:tcW w:w="318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3669BD" w:rsidRDefault="003669BD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3669BD">
              <w:tc>
                <w:tcPr>
                  <w:tcW w:w="318" w:type="dxa"/>
                  <w:shd w:val="clear" w:color="auto" w:fill="F1F0DB"/>
                </w:tcPr>
                <w:p w:rsidR="00CB75AE" w:rsidRPr="003669BD" w:rsidRDefault="003669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669B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6" w:name="M5d" w:colFirst="0" w:colLast="6"/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3669BD">
              <w:tc>
                <w:tcPr>
                  <w:tcW w:w="318" w:type="dxa"/>
                  <w:shd w:val="clear" w:color="auto" w:fill="F1F0DB"/>
                </w:tcPr>
                <w:p w:rsidR="00CB75AE" w:rsidRPr="003669BD" w:rsidRDefault="003669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  <w:r w:rsidRPr="003669B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 w:rsidTr="003669BD"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 w:rsidTr="003669BD">
              <w:tc>
                <w:tcPr>
                  <w:tcW w:w="318" w:type="dxa"/>
                </w:tcPr>
                <w:p w:rsidR="00CB75AE" w:rsidRPr="00127174" w:rsidRDefault="003669BD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3669BD" w:rsidRDefault="003669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669B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6d" w:colFirst="0" w:colLast="6"/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3669BD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 w:rsidTr="003669BD">
              <w:tc>
                <w:tcPr>
                  <w:tcW w:w="318" w:type="dxa"/>
                  <w:shd w:val="clear" w:color="auto" w:fill="F1F0DB"/>
                </w:tcPr>
                <w:p w:rsidR="00CB75AE" w:rsidRPr="003669BD" w:rsidRDefault="003669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669B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3669BD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3669BD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3669BD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JUILLET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3669BD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AOÛT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3669BD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SEPTEMBRE</w:t>
            </w:r>
          </w:p>
        </w:tc>
      </w:tr>
      <w:tr w:rsidR="00CB75AE" w:rsidRPr="0091671F" w:rsidTr="003669BD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669B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3669BD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669B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5" w:name="M8d" w:colFirst="0" w:colLast="6"/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3669BD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3669BD" w:rsidRDefault="003669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669B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7" w:name="M9d" w:colFirst="0" w:colLast="6"/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3669BD"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3669BD">
              <w:tc>
                <w:tcPr>
                  <w:tcW w:w="318" w:type="dxa"/>
                  <w:shd w:val="clear" w:color="auto" w:fill="F1F0DB"/>
                </w:tcPr>
                <w:p w:rsidR="00CB75AE" w:rsidRPr="003669BD" w:rsidRDefault="003669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3669BD" w:rsidRDefault="003669BD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3669BD">
              <w:tc>
                <w:tcPr>
                  <w:tcW w:w="318" w:type="dxa"/>
                  <w:shd w:val="clear" w:color="auto" w:fill="F1F0DB"/>
                </w:tcPr>
                <w:p w:rsidR="00CB75AE" w:rsidRPr="003669BD" w:rsidRDefault="003669BD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3669BD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3669BD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3669BD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OCTOBRE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3669BD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3669BD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DÉCEMBRE</w:t>
            </w:r>
          </w:p>
        </w:tc>
      </w:tr>
      <w:tr w:rsidR="00CB75AE" w:rsidRPr="0091671F" w:rsidTr="003669BD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669B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91671F" w:rsidTr="003669BD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 w:rsidTr="003669BD">
              <w:tc>
                <w:tcPr>
                  <w:tcW w:w="318" w:type="dxa"/>
                  <w:shd w:val="clear" w:color="auto" w:fill="F1F0DB"/>
                </w:tcPr>
                <w:p w:rsidR="00CB75AE" w:rsidRPr="003669BD" w:rsidRDefault="003669B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91671F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669B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3669BD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3669BD" w:rsidRDefault="003669B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127174" w:rsidTr="003669BD"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127174" w:rsidTr="003669BD">
              <w:tc>
                <w:tcPr>
                  <w:tcW w:w="318" w:type="dxa"/>
                  <w:shd w:val="clear" w:color="auto" w:fill="F1F0DB"/>
                </w:tcPr>
                <w:p w:rsidR="00CB75AE" w:rsidRPr="003669BD" w:rsidRDefault="003669B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3669BD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3669BD" w:rsidRDefault="003669BD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3669BD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3669BD"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3669BD">
              <w:tc>
                <w:tcPr>
                  <w:tcW w:w="318" w:type="dxa"/>
                  <w:shd w:val="clear" w:color="auto" w:fill="F1F0DB"/>
                </w:tcPr>
                <w:p w:rsidR="00CB75AE" w:rsidRPr="003669BD" w:rsidRDefault="003669B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CB75AE" w:rsidRPr="003669BD" w:rsidRDefault="003669B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3669BD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CB75AE" w:rsidRPr="003669BD" w:rsidRDefault="003669BD" w:rsidP="00CB75A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3669BD">
                    <w:rPr>
                      <w:color w:val="C00000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3669BD" w:rsidP="003669BD">
      <w:pPr>
        <w:pStyle w:val="NoSpacing"/>
        <w:ind w:right="540"/>
        <w:jc w:val="right"/>
        <w:rPr>
          <w:color w:val="204066"/>
          <w:sz w:val="22"/>
        </w:rPr>
      </w:pPr>
      <w:r w:rsidRPr="003669BD">
        <w:rPr>
          <w:color w:val="666699"/>
          <w:sz w:val="16"/>
        </w:rPr>
        <w:t xml:space="preserve">Plus de modèles de calendrier: </w:t>
      </w:r>
      <w:hyperlink r:id="rId8" w:history="1">
        <w:r w:rsidRPr="003669BD">
          <w:rPr>
            <w:rStyle w:val="Hyperlink"/>
            <w:color w:val="666699"/>
            <w:sz w:val="16"/>
          </w:rPr>
          <w:t>2024</w:t>
        </w:r>
      </w:hyperlink>
      <w:r w:rsidRPr="003669BD">
        <w:rPr>
          <w:color w:val="666699"/>
          <w:sz w:val="16"/>
        </w:rPr>
        <w:t xml:space="preserve">, </w:t>
      </w:r>
      <w:hyperlink r:id="rId9" w:history="1">
        <w:r w:rsidRPr="003669BD">
          <w:rPr>
            <w:rStyle w:val="Hyperlink"/>
            <w:color w:val="666699"/>
            <w:sz w:val="16"/>
          </w:rPr>
          <w:t>2025</w:t>
        </w:r>
      </w:hyperlink>
      <w:r w:rsidRPr="003669BD">
        <w:rPr>
          <w:color w:val="666699"/>
          <w:sz w:val="16"/>
        </w:rPr>
        <w:t xml:space="preserve">, </w:t>
      </w:r>
      <w:hyperlink r:id="rId10" w:history="1">
        <w:r w:rsidRPr="003669BD">
          <w:rPr>
            <w:rStyle w:val="Hyperlink"/>
            <w:color w:val="666699"/>
            <w:sz w:val="16"/>
          </w:rPr>
          <w:t>Calendrier en ligne</w:t>
        </w:r>
      </w:hyperlink>
    </w:p>
    <w:sectPr w:rsidR="00AF26B2" w:rsidRPr="0091671F" w:rsidSect="003669BD">
      <w:pgSz w:w="11909" w:h="16834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669BD" w:rsidRDefault="003669BD">
      <w:r>
        <w:separator/>
      </w:r>
    </w:p>
  </w:endnote>
  <w:endnote w:type="continuationSeparator" w:id="0">
    <w:p w:rsidR="003669BD" w:rsidRDefault="003669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669BD" w:rsidRDefault="003669BD">
      <w:r>
        <w:separator/>
      </w:r>
    </w:p>
  </w:footnote>
  <w:footnote w:type="continuationSeparator" w:id="0">
    <w:p w:rsidR="003669BD" w:rsidRDefault="003669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9BD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669BD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EBE0809E-27C6-4714-BCDE-68388BF28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3669B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669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h/Calendrier-2024-Suiss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calendrier/Suisse-202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calendrier/Suisse-20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ch/Calendrier-2025-Suiss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1</TotalTime>
  <Pages>1</Pages>
  <Words>479</Words>
  <Characters>881</Characters>
  <Application>Microsoft Office Word</Application>
  <DocSecurity>0</DocSecurity>
  <Lines>647</Lines>
  <Paragraphs>465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annuel 2028 sur une page</dc:title>
  <dc:subject>2028 Calendrier</dc:subject>
  <dc:creator>WinCalendar</dc:creator>
  <cp:keywords>2028 Calendrier,Calendrier annuel 2028 sur une page</cp:keywords>
  <cp:lastModifiedBy>Olivia LaCoff</cp:lastModifiedBy>
  <cp:revision>1</cp:revision>
  <dcterms:created xsi:type="dcterms:W3CDTF">2023-12-07T16:02:00Z</dcterms:created>
  <dcterms:modified xsi:type="dcterms:W3CDTF">2023-12-07T16:03:00Z</dcterms:modified>
  <cp:category>Calendrier Par Semaines CH</cp:category>
</cp:coreProperties>
</file>