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27592F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27592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Календар - BGR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27592F" w:rsidRDefault="0027592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27592F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С любезното съдействие на </w:t>
            </w:r>
            <w:hyperlink r:id="rId7" w:history="1">
              <w:r w:rsidRPr="0027592F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27592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ЯНУАРИ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ФЕВРУАРИ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МАРТ</w:t>
            </w:r>
          </w:p>
        </w:tc>
      </w:tr>
      <w:tr w:rsidR="00CB75AE" w:rsidRPr="0091671F" w:rsidTr="0027592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27592F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27592F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27592F" w:rsidRDefault="002759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759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27592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27592F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27592F" w:rsidRDefault="002759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27592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27592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АПРИЛ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МАЙ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ЮНИ</w:t>
            </w:r>
          </w:p>
        </w:tc>
      </w:tr>
      <w:tr w:rsidR="00CB75AE" w:rsidRPr="0091671F" w:rsidTr="0027592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759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27592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27592F">
              <w:tc>
                <w:tcPr>
                  <w:tcW w:w="318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7592F" w:rsidRDefault="0027592F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7592F" w:rsidRDefault="002759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27592F" w:rsidRDefault="002759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27592F">
              <w:tc>
                <w:tcPr>
                  <w:tcW w:w="318" w:type="dxa"/>
                  <w:shd w:val="clear" w:color="auto" w:fill="F1F0DB"/>
                </w:tcPr>
                <w:p w:rsidR="00CB75AE" w:rsidRPr="0027592F" w:rsidRDefault="002759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759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27592F">
              <w:tc>
                <w:tcPr>
                  <w:tcW w:w="318" w:type="dxa"/>
                  <w:shd w:val="clear" w:color="auto" w:fill="F1F0DB"/>
                </w:tcPr>
                <w:p w:rsidR="00CB75AE" w:rsidRPr="0027592F" w:rsidRDefault="002759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  <w:r w:rsidRPr="0027592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7592F" w:rsidRDefault="002759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27592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27592F">
              <w:tc>
                <w:tcPr>
                  <w:tcW w:w="318" w:type="dxa"/>
                </w:tcPr>
                <w:p w:rsidR="00CB75AE" w:rsidRPr="00127174" w:rsidRDefault="002759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7592F" w:rsidRDefault="002759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759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27592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27592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ЮЛИ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АВГУСТ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СЕПТЕМВРИ</w:t>
            </w:r>
          </w:p>
        </w:tc>
      </w:tr>
      <w:tr w:rsidR="00CB75AE" w:rsidRPr="0091671F" w:rsidTr="0027592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759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27592F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759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759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 w:rsidTr="0027592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27592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7592F" w:rsidRDefault="002759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27592F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27592F">
              <w:tc>
                <w:tcPr>
                  <w:tcW w:w="318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7592F" w:rsidRDefault="002759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27592F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27592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ОКТОМВРИ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НОЕМВРИ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7592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ДЕКЕМВРИ</w:t>
            </w:r>
          </w:p>
        </w:tc>
      </w:tr>
      <w:tr w:rsidR="00CB75AE" w:rsidRPr="0091671F" w:rsidTr="0027592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759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759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 w:rsidTr="0027592F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7592F" w:rsidRDefault="0027592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759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7592F" w:rsidRDefault="002759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759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27592F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27592F"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27592F" w:rsidRDefault="0027592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27592F">
              <w:tc>
                <w:tcPr>
                  <w:tcW w:w="318" w:type="dxa"/>
                  <w:shd w:val="clear" w:color="auto" w:fill="F1F0DB"/>
                </w:tcPr>
                <w:p w:rsidR="00CB75AE" w:rsidRPr="0027592F" w:rsidRDefault="0027592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7592F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2759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27592F" w:rsidP="0027592F">
      <w:pPr>
        <w:pStyle w:val="NoSpacing"/>
        <w:ind w:right="540"/>
        <w:jc w:val="right"/>
        <w:rPr>
          <w:color w:val="204066"/>
          <w:sz w:val="22"/>
        </w:rPr>
      </w:pPr>
      <w:r w:rsidRPr="0027592F">
        <w:rPr>
          <w:color w:val="666699"/>
          <w:sz w:val="16"/>
        </w:rPr>
        <w:t xml:space="preserve">Още календари от WinCalendar: </w:t>
      </w:r>
      <w:hyperlink r:id="rId8" w:history="1">
        <w:r w:rsidRPr="0027592F">
          <w:rPr>
            <w:rStyle w:val="Hyperlink"/>
            <w:color w:val="666699"/>
            <w:sz w:val="16"/>
          </w:rPr>
          <w:t>Календар на Word</w:t>
        </w:r>
      </w:hyperlink>
      <w:r w:rsidRPr="0027592F">
        <w:rPr>
          <w:color w:val="666699"/>
          <w:sz w:val="16"/>
        </w:rPr>
        <w:t xml:space="preserve">, </w:t>
      </w:r>
      <w:hyperlink r:id="rId9" w:history="1">
        <w:r w:rsidRPr="0027592F">
          <w:rPr>
            <w:rStyle w:val="Hyperlink"/>
            <w:color w:val="666699"/>
            <w:sz w:val="16"/>
          </w:rPr>
          <w:t>Календар на Excel</w:t>
        </w:r>
      </w:hyperlink>
      <w:r w:rsidRPr="0027592F">
        <w:rPr>
          <w:color w:val="666699"/>
          <w:sz w:val="16"/>
        </w:rPr>
        <w:t xml:space="preserve">, </w:t>
      </w:r>
      <w:hyperlink r:id="rId10" w:history="1">
        <w:r w:rsidRPr="0027592F">
          <w:rPr>
            <w:rStyle w:val="Hyperlink"/>
            <w:color w:val="666699"/>
            <w:sz w:val="16"/>
          </w:rPr>
          <w:t>Онлайн календар</w:t>
        </w:r>
      </w:hyperlink>
    </w:p>
    <w:p w:rsidR="0027592F" w:rsidRDefault="0027592F" w:rsidP="0027592F">
      <w:pPr>
        <w:pStyle w:val="NoSpacing"/>
        <w:ind w:right="540"/>
        <w:jc w:val="right"/>
        <w:rPr>
          <w:color w:val="204066"/>
          <w:sz w:val="22"/>
        </w:rPr>
      </w:pPr>
    </w:p>
    <w:p w:rsidR="0027592F" w:rsidRDefault="0027592F" w:rsidP="0027592F">
      <w:pPr>
        <w:pStyle w:val="NoSpacing"/>
        <w:ind w:right="540"/>
        <w:jc w:val="right"/>
        <w:rPr>
          <w:color w:val="204066"/>
          <w:sz w:val="22"/>
        </w:rPr>
      </w:pPr>
    </w:p>
    <w:p w:rsidR="0027592F" w:rsidRDefault="0027592F" w:rsidP="0027592F">
      <w:pPr>
        <w:pStyle w:val="NoSpacing"/>
        <w:ind w:right="540"/>
        <w:jc w:val="right"/>
        <w:rPr>
          <w:color w:val="204066"/>
          <w:sz w:val="22"/>
        </w:rPr>
      </w:pPr>
    </w:p>
    <w:p w:rsidR="0027592F" w:rsidRDefault="0027592F" w:rsidP="0027592F">
      <w:pPr>
        <w:pStyle w:val="NoSpacing"/>
        <w:ind w:right="540"/>
        <w:jc w:val="right"/>
        <w:rPr>
          <w:color w:val="204066"/>
          <w:sz w:val="22"/>
        </w:rPr>
      </w:pPr>
    </w:p>
    <w:p w:rsidR="0027592F" w:rsidRDefault="0027592F" w:rsidP="0027592F">
      <w:pPr>
        <w:pStyle w:val="NoSpacing"/>
        <w:ind w:right="540"/>
        <w:jc w:val="right"/>
        <w:rPr>
          <w:color w:val="204066"/>
          <w:sz w:val="22"/>
        </w:rPr>
      </w:pPr>
    </w:p>
    <w:p w:rsidR="0027592F" w:rsidRDefault="0027592F" w:rsidP="0027592F">
      <w:pPr>
        <w:pStyle w:val="NoSpacing"/>
        <w:ind w:right="540"/>
        <w:jc w:val="right"/>
        <w:rPr>
          <w:color w:val="204066"/>
          <w:sz w:val="22"/>
        </w:rPr>
      </w:pPr>
    </w:p>
    <w:p w:rsidR="0027592F" w:rsidRDefault="0027592F" w:rsidP="0027592F">
      <w:pPr>
        <w:pStyle w:val="Heading1"/>
        <w:spacing w:after="160"/>
      </w:pPr>
      <w:r w:rsidRPr="0027592F">
        <w:lastRenderedPageBreak/>
        <w:t>български Национални празници - 2023</w:t>
      </w:r>
      <w:r w:rsidRPr="0027592F">
        <w:br/>
        <w:t xml:space="preserve">С любезното съдействие на </w:t>
      </w:r>
      <w:hyperlink r:id="rId11" w:history="1">
        <w:r w:rsidRPr="0027592F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27592F">
        <w:rPr>
          <w:rStyle w:val="WCDate"/>
          <w:b/>
          <w:lang w:val="pt-BR"/>
        </w:rPr>
        <w:t>1 Яну</w:t>
      </w:r>
      <w:r w:rsidRPr="0027592F">
        <w:rPr>
          <w:b/>
          <w:sz w:val="20"/>
          <w:lang w:val="pt-BR"/>
        </w:rPr>
        <w:tab/>
      </w:r>
      <w:bookmarkStart w:id="38" w:name="H1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"https://www.wincalendar.com/България\\Календар\\Януари-2023?v=1"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38"/>
      <w:r w:rsidRPr="0027592F">
        <w:rPr>
          <w:rStyle w:val="WCHol"/>
          <w:b/>
          <w:lang w:val="pt-BR"/>
        </w:rPr>
        <w:t>Нова година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3 Мар</w:t>
      </w:r>
      <w:r w:rsidRPr="0027592F">
        <w:rPr>
          <w:b/>
          <w:sz w:val="20"/>
          <w:lang w:val="pt-BR"/>
        </w:rPr>
        <w:tab/>
      </w:r>
      <w:bookmarkStart w:id="39" w:name="H2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"https://www.wincalendar.com/България\\Календар\\Март-2023?v=3"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39"/>
      <w:r w:rsidRPr="0027592F">
        <w:rPr>
          <w:rStyle w:val="WCHol"/>
          <w:b/>
          <w:lang w:val="pt-BR"/>
        </w:rPr>
        <w:t>Ден на освобождението от османското владичество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14 Апр</w:t>
      </w:r>
      <w:r w:rsidRPr="0027592F">
        <w:rPr>
          <w:b/>
          <w:sz w:val="20"/>
          <w:lang w:val="pt-BR"/>
        </w:rPr>
        <w:tab/>
      </w:r>
      <w:bookmarkStart w:id="40" w:name="H3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"https://www.wincalendar.com/България\\Календар\\Април-2023?v=14"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40"/>
      <w:r w:rsidRPr="0027592F">
        <w:rPr>
          <w:rStyle w:val="WCHol"/>
          <w:b/>
          <w:lang w:val="pt-BR"/>
        </w:rPr>
        <w:t>Добър петък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15 Апр</w:t>
      </w:r>
      <w:r w:rsidRPr="0027592F">
        <w:rPr>
          <w:b/>
          <w:sz w:val="20"/>
          <w:lang w:val="pt-BR"/>
        </w:rPr>
        <w:tab/>
      </w:r>
      <w:bookmarkStart w:id="41" w:name="H4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"https://www.wincalendar.com/България\\Календар\\Април-2023?v=15"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41"/>
      <w:r w:rsidRPr="0027592F">
        <w:rPr>
          <w:rStyle w:val="WCHol"/>
          <w:b/>
          <w:lang w:val="pt-BR"/>
        </w:rPr>
        <w:t>Велика събота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16 Апр</w:t>
      </w:r>
      <w:r w:rsidRPr="0027592F">
        <w:rPr>
          <w:b/>
          <w:sz w:val="20"/>
          <w:lang w:val="pt-BR"/>
        </w:rPr>
        <w:tab/>
      </w:r>
      <w:bookmarkStart w:id="42" w:name="H5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"https://www.wincalendar.com/България\\Календар\\Април-2023?v=16"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42"/>
      <w:r w:rsidRPr="0027592F">
        <w:rPr>
          <w:rStyle w:val="WCHol"/>
          <w:b/>
          <w:lang w:val="pt-BR"/>
        </w:rPr>
        <w:t>Великденска неделя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17 Апр</w:t>
      </w:r>
      <w:r w:rsidRPr="0027592F">
        <w:rPr>
          <w:b/>
          <w:sz w:val="20"/>
          <w:lang w:val="pt-BR"/>
        </w:rPr>
        <w:tab/>
      </w:r>
      <w:bookmarkStart w:id="43" w:name="H6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"https://www.wincalendar.com/България\\Календар\\Април-2023?v=17"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43"/>
      <w:r w:rsidRPr="0027592F">
        <w:rPr>
          <w:rStyle w:val="WCHol"/>
          <w:b/>
          <w:lang w:val="pt-BR"/>
        </w:rPr>
        <w:t>Велики понеделник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1 Май</w:t>
      </w:r>
      <w:r w:rsidRPr="0027592F">
        <w:rPr>
          <w:b/>
          <w:sz w:val="20"/>
          <w:lang w:val="pt-BR"/>
        </w:rPr>
        <w:tab/>
      </w:r>
      <w:bookmarkStart w:id="44" w:name="H7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"https://www.wincalendar.com/България\\Календар\\Май-2023?v=1"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44"/>
      <w:r w:rsidRPr="0027592F">
        <w:rPr>
          <w:rStyle w:val="WCHol"/>
          <w:b/>
          <w:lang w:val="pt-BR"/>
        </w:rPr>
        <w:t>Ден на труда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6 Май</w:t>
      </w:r>
      <w:r w:rsidRPr="0027592F">
        <w:rPr>
          <w:b/>
          <w:sz w:val="20"/>
          <w:lang w:val="pt-BR"/>
        </w:rPr>
        <w:tab/>
      </w:r>
      <w:bookmarkStart w:id="45" w:name="H8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"https://www.wincalendar.com/България\\Календар\\Май-2023?v=6"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45"/>
      <w:r w:rsidRPr="0027592F">
        <w:rPr>
          <w:rStyle w:val="WCHol"/>
          <w:b/>
          <w:lang w:val="pt-BR"/>
        </w:rPr>
        <w:t>Георгиевден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24 Май</w:t>
      </w:r>
      <w:r w:rsidRPr="0027592F">
        <w:rPr>
          <w:b/>
          <w:sz w:val="20"/>
          <w:lang w:val="pt-BR"/>
        </w:rPr>
        <w:tab/>
      </w:r>
      <w:bookmarkStart w:id="46" w:name="H9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"https://www.wincalendar.com/България\\Календар\\Май-2023?v=24"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46"/>
      <w:r w:rsidRPr="0027592F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6 Сеп</w:t>
      </w:r>
      <w:r w:rsidRPr="0027592F">
        <w:rPr>
          <w:b/>
          <w:sz w:val="20"/>
          <w:lang w:val="pt-BR"/>
        </w:rPr>
        <w:tab/>
      </w:r>
      <w:bookmarkStart w:id="47" w:name="H10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"https://www.wincalendar.com/България\\Календар\\Септември-2023?v=6"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47"/>
      <w:r w:rsidRPr="0027592F">
        <w:rPr>
          <w:rStyle w:val="WCHol"/>
          <w:b/>
          <w:lang w:val="pt-BR"/>
        </w:rPr>
        <w:t>Ден на българското обединение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22 Сеп</w:t>
      </w:r>
      <w:r w:rsidRPr="0027592F">
        <w:rPr>
          <w:b/>
          <w:sz w:val="20"/>
          <w:lang w:val="pt-BR"/>
        </w:rPr>
        <w:tab/>
      </w:r>
      <w:bookmarkStart w:id="48" w:name="H11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"https://www.wincalendar.com/България\\Календар\\Септември-2023?v=22"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48"/>
      <w:r w:rsidRPr="0027592F">
        <w:rPr>
          <w:rStyle w:val="WCHol"/>
          <w:b/>
          <w:lang w:val="pt-BR"/>
        </w:rPr>
        <w:t>Ден на независимостта на България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1 Ное</w:t>
      </w:r>
      <w:r w:rsidRPr="0027592F">
        <w:rPr>
          <w:b/>
          <w:sz w:val="20"/>
          <w:lang w:val="pt-BR"/>
        </w:rPr>
        <w:tab/>
      </w:r>
      <w:bookmarkStart w:id="49" w:name="H12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"https://www.wincalendar.com/България\\Календар\\Ноември-2023?v=1"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49"/>
      <w:r w:rsidRPr="0027592F">
        <w:rPr>
          <w:rStyle w:val="WCHol"/>
          <w:b/>
          <w:lang w:val="pt-BR"/>
        </w:rPr>
        <w:t>Национален ден на пробуждащите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7592F">
        <w:rPr>
          <w:rStyle w:val="WCDate"/>
          <w:b/>
          <w:lang w:val="pt-BR"/>
        </w:rPr>
        <w:t>24 Дек</w:t>
      </w:r>
      <w:r w:rsidRPr="0027592F">
        <w:rPr>
          <w:b/>
          <w:sz w:val="20"/>
          <w:lang w:val="pt-BR"/>
        </w:rPr>
        <w:tab/>
      </w:r>
      <w:bookmarkStart w:id="50" w:name="H13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"https://www.wincalendar.com/България\\Календар\\Декември-2023?v=24"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50"/>
      <w:r w:rsidRPr="0027592F">
        <w:rPr>
          <w:rStyle w:val="WCHol"/>
          <w:b/>
          <w:lang w:val="pt-BR"/>
        </w:rPr>
        <w:t>Бъдни вечер</w:t>
      </w:r>
      <w:r w:rsidRPr="0027592F">
        <w:rPr>
          <w:rStyle w:val="WCHol"/>
          <w:b/>
        </w:rPr>
        <w:fldChar w:fldCharType="end"/>
      </w:r>
    </w:p>
    <w:p w:rsidR="0027592F" w:rsidRPr="0027592F" w:rsidRDefault="0027592F" w:rsidP="0027592F">
      <w:pPr>
        <w:spacing w:before="100" w:after="100" w:line="192" w:lineRule="auto"/>
        <w:rPr>
          <w:lang w:eastAsia="en-US"/>
        </w:rPr>
      </w:pPr>
      <w:r w:rsidRPr="0027592F">
        <w:rPr>
          <w:rStyle w:val="WCDate"/>
          <w:b/>
          <w:lang w:val="pt-BR"/>
        </w:rPr>
        <w:t>25 Дек</w:t>
      </w:r>
      <w:r w:rsidRPr="0027592F">
        <w:rPr>
          <w:b/>
          <w:sz w:val="20"/>
          <w:lang w:val="pt-BR"/>
        </w:rPr>
        <w:tab/>
      </w:r>
      <w:bookmarkStart w:id="51" w:name="H14"/>
      <w:r w:rsidRPr="0027592F">
        <w:rPr>
          <w:rStyle w:val="WCHol"/>
          <w:b/>
        </w:rPr>
        <w:fldChar w:fldCharType="begin"/>
      </w:r>
      <w:r w:rsidRPr="0027592F">
        <w:rPr>
          <w:rStyle w:val="WCHol"/>
          <w:b/>
        </w:rPr>
        <w:instrText>HYPERLINK "https://www.wincalendar.com/България\\Календар\\Декември-2023?v=25"</w:instrText>
      </w:r>
      <w:r w:rsidRPr="0027592F">
        <w:rPr>
          <w:rStyle w:val="WCHol"/>
          <w:b/>
        </w:rPr>
      </w:r>
      <w:r w:rsidRPr="0027592F">
        <w:rPr>
          <w:rStyle w:val="WCHol"/>
          <w:b/>
        </w:rPr>
        <w:fldChar w:fldCharType="separate"/>
      </w:r>
      <w:bookmarkEnd w:id="51"/>
      <w:r w:rsidRPr="0027592F">
        <w:rPr>
          <w:rStyle w:val="WCHol"/>
          <w:b/>
          <w:lang w:val="pt-BR"/>
        </w:rPr>
        <w:t>Коледа</w:t>
      </w:r>
      <w:r w:rsidRPr="0027592F">
        <w:rPr>
          <w:rStyle w:val="WCHol"/>
          <w:b/>
        </w:rPr>
        <w:fldChar w:fldCharType="end"/>
      </w:r>
    </w:p>
    <w:sectPr w:rsidR="0027592F" w:rsidRPr="0027592F" w:rsidSect="0027592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7592F" w:rsidRDefault="0027592F">
      <w:r>
        <w:separator/>
      </w:r>
    </w:p>
  </w:endnote>
  <w:endnote w:type="continuationSeparator" w:id="0">
    <w:p w:rsidR="0027592F" w:rsidRDefault="00275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7592F" w:rsidRDefault="002759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7592F" w:rsidRDefault="0027592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7592F" w:rsidRDefault="002759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7592F" w:rsidRDefault="0027592F">
      <w:r>
        <w:separator/>
      </w:r>
    </w:p>
  </w:footnote>
  <w:footnote w:type="continuationSeparator" w:id="0">
    <w:p w:rsidR="0027592F" w:rsidRDefault="002759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7592F" w:rsidRDefault="002759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7592F" w:rsidRDefault="002759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7592F" w:rsidRDefault="002759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92F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7592F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906B300B-7EE6-410A-8A35-07E35EAC8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2759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592F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27592F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27592F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&#1041;&#1098;&#1083;&#1075;&#1072;&#1088;&#1080;&#1103;/&#1050;&#1072;&#1083;&#1077;&#1085;&#1076;&#1072;&#1088;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bg/2024-Excel-&#1050;&#1072;&#1083;&#1077;&#1085;&#1076;&#1072;&#1088;-&#1041;&#1098;&#1083;&#1075;&#1072;&#1088;&#1080;&#1103;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1</TotalTime>
  <Pages>2</Pages>
  <Words>564</Words>
  <Characters>1309</Characters>
  <Application>Microsoft Office Word</Application>
  <DocSecurity>0</DocSecurity>
  <Lines>670</Lines>
  <Paragraphs>479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 за 2023 г., цяла година на 1 страница</dc:title>
  <dc:subject>2023 Календар</dc:subject>
  <dc:creator>WinCalendar</dc:creator>
  <cp:keywords>2023 Календар,Календар за 2023 г., цяла година на 1 страница</cp:keywords>
  <cp:lastModifiedBy>Kenny Garcia</cp:lastModifiedBy>
  <cp:revision>1</cp:revision>
  <dcterms:created xsi:type="dcterms:W3CDTF">2023-07-02T23:16:00Z</dcterms:created>
  <dcterms:modified xsi:type="dcterms:W3CDTF">2023-07-02T23:17:00Z</dcterms:modified>
  <cp:category>Седмичен Календар BG</cp:category>
</cp:coreProperties>
</file>