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AD317B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AD317B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2023 Ημερολόγιο - Κύπρος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AD317B" w:rsidRDefault="00AD317B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AD317B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Λήψη από το </w:t>
            </w:r>
            <w:hyperlink r:id="rId7" w:history="1">
              <w:r w:rsidRPr="00AD317B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AD317B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D317B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ΙΑΝΟΥΆΡΙΟς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D317B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ΦΕΒΡΟΥΆΡΙΟς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D317B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ΜΆΡΤΙΟς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D317B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ΑΠΡΊΛΙΟς</w:t>
            </w:r>
          </w:p>
        </w:tc>
      </w:tr>
      <w:bookmarkEnd w:id="2"/>
      <w:bookmarkEnd w:id="3"/>
      <w:bookmarkEnd w:id="4"/>
      <w:bookmarkEnd w:id="5"/>
      <w:tr w:rsidR="00E45EDC" w:rsidRPr="0091671F" w:rsidTr="00AD317B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AD317B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 w:rsidTr="00AD317B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AD317B" w:rsidRDefault="00AD317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AD317B"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AD317B" w:rsidRDefault="00AD317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D317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AD317B">
              <w:tc>
                <w:tcPr>
                  <w:tcW w:w="318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AD317B">
              <w:tc>
                <w:tcPr>
                  <w:tcW w:w="318" w:type="dxa"/>
                  <w:shd w:val="clear" w:color="auto" w:fill="F1F0DB"/>
                </w:tcPr>
                <w:p w:rsidR="00E45EDC" w:rsidRPr="00AD317B" w:rsidRDefault="00AD317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AD317B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AD317B"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AD317B">
              <w:tc>
                <w:tcPr>
                  <w:tcW w:w="317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AD317B" w:rsidRDefault="00AD317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D317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 w:rsidTr="00AD317B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AD317B" w:rsidRDefault="00AD317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AD317B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AD317B" w:rsidRDefault="00AD317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AD317B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AD317B" w:rsidRDefault="00AD317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AD317B" w:rsidRDefault="00AD317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AD317B">
              <w:tc>
                <w:tcPr>
                  <w:tcW w:w="318" w:type="dxa"/>
                  <w:shd w:val="clear" w:color="auto" w:fill="F1F0DB"/>
                </w:tcPr>
                <w:p w:rsidR="00E45EDC" w:rsidRPr="00AD317B" w:rsidRDefault="00AD317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AD317B" w:rsidRDefault="00AD317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AD317B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AD317B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D317B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ΜΆΙΟς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D317B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ΙΟΎΝΙΟς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D317B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ΙΟΎΛΙΟς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D317B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ΑΎΓΟΥΣΤΟς</w:t>
            </w:r>
          </w:p>
        </w:tc>
      </w:tr>
      <w:bookmarkEnd w:id="14"/>
      <w:bookmarkEnd w:id="15"/>
      <w:bookmarkEnd w:id="16"/>
      <w:bookmarkEnd w:id="17"/>
      <w:tr w:rsidR="00E45EDC" w:rsidRPr="0091671F" w:rsidTr="00AD317B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D317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 w:rsidTr="00AD317B">
              <w:tc>
                <w:tcPr>
                  <w:tcW w:w="318" w:type="dxa"/>
                  <w:shd w:val="clear" w:color="auto" w:fill="F1F0DB"/>
                </w:tcPr>
                <w:p w:rsidR="00E45EDC" w:rsidRPr="00AD317B" w:rsidRDefault="00AD317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  <w:r w:rsidRPr="00AD317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D317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 w:rsidTr="00AD317B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AD317B">
              <w:tc>
                <w:tcPr>
                  <w:tcW w:w="318" w:type="dxa"/>
                  <w:shd w:val="clear" w:color="auto" w:fill="F1F0DB"/>
                </w:tcPr>
                <w:p w:rsidR="00E45EDC" w:rsidRPr="00AD317B" w:rsidRDefault="00AD317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D317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D317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AD317B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AD317B">
              <w:tc>
                <w:tcPr>
                  <w:tcW w:w="318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AD317B" w:rsidRDefault="00AD317B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AD317B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AD317B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D317B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ΣΕΠΤΈΜΒΡΙΟς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D317B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ΟΚΤΏΒΡΙΟς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D317B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ΝΟΈΜΒΡΙΟς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D317B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ΔΕΚΈΜΒΡΙΟς</w:t>
            </w:r>
          </w:p>
        </w:tc>
      </w:tr>
      <w:bookmarkEnd w:id="26"/>
      <w:bookmarkEnd w:id="27"/>
      <w:bookmarkEnd w:id="28"/>
      <w:bookmarkEnd w:id="29"/>
      <w:tr w:rsidR="00E45EDC" w:rsidRPr="0091671F" w:rsidTr="00AD317B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D317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D317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127174" w:rsidTr="00AD317B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AD317B" w:rsidRDefault="00AD317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 w:rsidTr="00AD317B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 w:rsidTr="00AD317B">
              <w:tc>
                <w:tcPr>
                  <w:tcW w:w="318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AD317B" w:rsidRDefault="00AD317B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 w:rsidTr="00AD317B">
              <w:tc>
                <w:tcPr>
                  <w:tcW w:w="318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 w:rsidTr="00AD317B">
              <w:tc>
                <w:tcPr>
                  <w:tcW w:w="318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AD317B" w:rsidRDefault="00AD317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D317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D317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D317B" w:rsidRDefault="00AD317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D317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127174" w:rsidTr="00AD317B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 w:rsidTr="00AD317B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AD317B" w:rsidRDefault="00AD317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 w:rsidTr="00AD317B">
              <w:tc>
                <w:tcPr>
                  <w:tcW w:w="318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 w:rsidTr="00AD317B">
              <w:tc>
                <w:tcPr>
                  <w:tcW w:w="318" w:type="dxa"/>
                  <w:shd w:val="clear" w:color="auto" w:fill="F1F0DB"/>
                </w:tcPr>
                <w:p w:rsidR="00E45EDC" w:rsidRPr="00AD317B" w:rsidRDefault="00AD317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AD317B" w:rsidRDefault="00AD317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D317B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AD317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AD317B" w:rsidP="00AD317B">
      <w:pPr>
        <w:pStyle w:val="NoSpacing"/>
        <w:ind w:right="540"/>
        <w:jc w:val="right"/>
        <w:rPr>
          <w:color w:val="204066"/>
          <w:sz w:val="22"/>
        </w:rPr>
      </w:pPr>
      <w:r w:rsidRPr="00AD317B">
        <w:rPr>
          <w:color w:val="666699"/>
          <w:sz w:val="16"/>
        </w:rPr>
        <w:t xml:space="preserve">Ημερολόγια με Κύπρος Holidays </w:t>
      </w:r>
      <w:hyperlink r:id="rId8" w:history="1">
        <w:r w:rsidRPr="00AD317B">
          <w:rPr>
            <w:rStyle w:val="Hyperlink"/>
            <w:color w:val="666699"/>
            <w:sz w:val="16"/>
          </w:rPr>
          <w:t>2024</w:t>
        </w:r>
      </w:hyperlink>
      <w:r w:rsidRPr="00AD317B">
        <w:rPr>
          <w:color w:val="666699"/>
          <w:sz w:val="16"/>
        </w:rPr>
        <w:t xml:space="preserve">, </w:t>
      </w:r>
      <w:hyperlink r:id="rId9" w:history="1">
        <w:r w:rsidRPr="00AD317B">
          <w:rPr>
            <w:rStyle w:val="Hyperlink"/>
            <w:color w:val="666699"/>
            <w:sz w:val="16"/>
          </w:rPr>
          <w:t>Έξυπνο Ημερολόγιο</w:t>
        </w:r>
      </w:hyperlink>
      <w:r w:rsidRPr="00AD317B">
        <w:rPr>
          <w:color w:val="666699"/>
          <w:sz w:val="16"/>
        </w:rPr>
        <w:t xml:space="preserve">, </w:t>
      </w:r>
      <w:hyperlink r:id="rId10" w:history="1">
        <w:r w:rsidRPr="00AD317B">
          <w:rPr>
            <w:rStyle w:val="Hyperlink"/>
            <w:color w:val="666699"/>
            <w:sz w:val="16"/>
          </w:rPr>
          <w:t>Ημερολόγιο Excel</w:t>
        </w:r>
      </w:hyperlink>
    </w:p>
    <w:p w:rsidR="00AD317B" w:rsidRDefault="00AD317B" w:rsidP="00AD317B">
      <w:pPr>
        <w:pStyle w:val="NoSpacing"/>
        <w:ind w:right="540"/>
        <w:jc w:val="right"/>
        <w:rPr>
          <w:color w:val="204066"/>
          <w:sz w:val="22"/>
        </w:rPr>
      </w:pPr>
    </w:p>
    <w:p w:rsidR="00AD317B" w:rsidRDefault="00AD317B" w:rsidP="00AD317B">
      <w:pPr>
        <w:pStyle w:val="NoSpacing"/>
        <w:ind w:right="540"/>
        <w:jc w:val="right"/>
        <w:rPr>
          <w:color w:val="204066"/>
          <w:sz w:val="22"/>
        </w:rPr>
      </w:pPr>
    </w:p>
    <w:p w:rsidR="00AD317B" w:rsidRDefault="00AD317B" w:rsidP="00AD317B">
      <w:pPr>
        <w:pStyle w:val="Heading1"/>
        <w:spacing w:after="160"/>
      </w:pPr>
      <w:r w:rsidRPr="00AD317B">
        <w:t xml:space="preserve">Κύπριος Εθνικές Αργίες - 2023 </w:t>
      </w:r>
      <w:r w:rsidRPr="00AD317B">
        <w:tab/>
        <w:t xml:space="preserve">Ευγενική προσφορά του </w:t>
      </w:r>
      <w:hyperlink r:id="rId11" w:history="1">
        <w:r w:rsidRPr="00AD317B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AD317B" w:rsidRDefault="00AD317B" w:rsidP="00AD317B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AD317B" w:rsidSect="00AD317B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AD317B">
        <w:rPr>
          <w:rStyle w:val="WCDate"/>
          <w:b/>
          <w:lang w:val="pt-BR"/>
        </w:rPr>
        <w:t>1 Ιαν</w:t>
      </w:r>
      <w:r w:rsidRPr="00AD317B">
        <w:rPr>
          <w:b/>
          <w:sz w:val="20"/>
          <w:lang w:val="pt-BR"/>
        </w:rPr>
        <w:tab/>
      </w:r>
      <w:bookmarkStart w:id="38" w:name="H1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"https://www.wincalendar.com/Κυπρος\\Calendr\\Ιανουαρίου-2023?v=1"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38"/>
      <w:r w:rsidRPr="00AD317B">
        <w:rPr>
          <w:rStyle w:val="WCHol"/>
          <w:b/>
          <w:lang w:val="pt-BR"/>
        </w:rPr>
        <w:t>Πρωτοχρονιά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6 Ιαν</w:t>
      </w:r>
      <w:r w:rsidRPr="00AD317B">
        <w:rPr>
          <w:b/>
          <w:sz w:val="20"/>
          <w:lang w:val="pt-BR"/>
        </w:rPr>
        <w:tab/>
      </w:r>
      <w:bookmarkStart w:id="39" w:name="H2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"https://www.wincalendar.com/Κυπρος\\Calendr\\Ιανουαρίου-2023?v=6"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39"/>
      <w:r w:rsidRPr="00AD317B">
        <w:rPr>
          <w:rStyle w:val="WCHol"/>
          <w:b/>
          <w:lang w:val="pt-BR"/>
        </w:rPr>
        <w:t>θεοφάνεια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27 Φεβ</w:t>
      </w:r>
      <w:r w:rsidRPr="00AD317B">
        <w:rPr>
          <w:b/>
          <w:sz w:val="20"/>
          <w:lang w:val="pt-BR"/>
        </w:rPr>
        <w:tab/>
      </w:r>
      <w:bookmarkStart w:id="40" w:name="H3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"https://www.wincalendar.com/Κυπρος\\Calendr\\Φεβρουαριος-2023?v=27"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40"/>
      <w:r w:rsidRPr="00AD317B">
        <w:rPr>
          <w:rStyle w:val="WCHol"/>
          <w:b/>
          <w:lang w:val="pt-BR"/>
        </w:rPr>
        <w:t>Πράσινη Δευτέρα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25 Μαρ</w:t>
      </w:r>
      <w:r w:rsidRPr="00AD317B">
        <w:rPr>
          <w:b/>
          <w:sz w:val="20"/>
          <w:lang w:val="pt-BR"/>
        </w:rPr>
        <w:tab/>
      </w:r>
      <w:bookmarkStart w:id="41" w:name="H4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"https://www.wincalendar.com/Κυπρος\\Calendr\\Μαρτιος-2023?v=25"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41"/>
      <w:r w:rsidRPr="00AD317B">
        <w:rPr>
          <w:rStyle w:val="WCHol"/>
          <w:b/>
          <w:lang w:val="pt-BR"/>
        </w:rPr>
        <w:t>Ελληνική Ημέρα Ανεξαρτησίας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25 Μαρ</w:t>
      </w:r>
      <w:r w:rsidRPr="00AD317B">
        <w:rPr>
          <w:b/>
          <w:sz w:val="20"/>
          <w:lang w:val="pt-BR"/>
        </w:rPr>
        <w:tab/>
      </w:r>
      <w:bookmarkStart w:id="42" w:name="H5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"https://www.wincalendar.com/Κυπρος\\Calendr\\Μαρτιος-2023?v=25"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42"/>
      <w:r w:rsidRPr="00AD317B">
        <w:rPr>
          <w:rStyle w:val="WCHol"/>
          <w:b/>
          <w:lang w:val="pt-BR"/>
        </w:rPr>
        <w:t>Επανάσταση 1821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1 Απρ</w:t>
      </w:r>
      <w:r w:rsidRPr="00AD317B">
        <w:rPr>
          <w:b/>
          <w:sz w:val="20"/>
          <w:lang w:val="pt-BR"/>
        </w:rPr>
        <w:tab/>
      </w:r>
      <w:bookmarkStart w:id="43" w:name="H6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"https://www.wincalendar.com/Κυπρος\\Calendr\\Απρίλιος-2023?v=1"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43"/>
      <w:r w:rsidRPr="00AD317B">
        <w:rPr>
          <w:rStyle w:val="WCHol"/>
          <w:b/>
          <w:lang w:val="pt-BR"/>
        </w:rPr>
        <w:t>Εθνική Ημέρα Κύπρου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7 Απρ</w:t>
      </w:r>
      <w:r w:rsidRPr="00AD317B">
        <w:rPr>
          <w:b/>
          <w:sz w:val="20"/>
          <w:lang w:val="pt-BR"/>
        </w:rPr>
        <w:tab/>
      </w:r>
      <w:bookmarkStart w:id="44" w:name="H7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"https://www.wincalendar.com/Κυπρος\\Calendr\\Απρίλιος-2023?v=7"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44"/>
      <w:r w:rsidRPr="00AD317B">
        <w:rPr>
          <w:rStyle w:val="WCHol"/>
          <w:b/>
          <w:lang w:val="pt-BR"/>
        </w:rPr>
        <w:t>Μεγάλη Παρασκευή Καθολικών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14 Απρ</w:t>
      </w:r>
      <w:r w:rsidRPr="00AD317B">
        <w:rPr>
          <w:b/>
          <w:sz w:val="20"/>
          <w:lang w:val="pt-BR"/>
        </w:rPr>
        <w:tab/>
      </w:r>
      <w:bookmarkStart w:id="45" w:name="H8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"https://www.wincalendar.com/Κυπρος\\Calendr\\Απρίλιος-2023?v=14"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45"/>
      <w:r w:rsidRPr="00AD317B">
        <w:rPr>
          <w:rStyle w:val="WCHol"/>
          <w:b/>
          <w:lang w:val="pt-BR"/>
        </w:rPr>
        <w:t>Καλή Παρασκευή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16 Απρ</w:t>
      </w:r>
      <w:r w:rsidRPr="00AD317B">
        <w:rPr>
          <w:b/>
          <w:sz w:val="20"/>
          <w:lang w:val="pt-BR"/>
        </w:rPr>
        <w:tab/>
      </w:r>
      <w:bookmarkStart w:id="46" w:name="H9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"https://www.wincalendar.com/Κυπρος\\Calendr\\Απρίλιος-2023?v=16"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46"/>
      <w:r w:rsidRPr="00AD317B">
        <w:rPr>
          <w:rStyle w:val="WCHol"/>
          <w:b/>
          <w:lang w:val="pt-BR"/>
        </w:rPr>
        <w:t>Κυριακή του Πάσχα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17 Απρ</w:t>
      </w:r>
      <w:r w:rsidRPr="00AD317B">
        <w:rPr>
          <w:b/>
          <w:sz w:val="20"/>
          <w:lang w:val="pt-BR"/>
        </w:rPr>
        <w:tab/>
      </w:r>
      <w:bookmarkStart w:id="47" w:name="H10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"https://www.wincalendar.com/Κυπρος\\Calendr\\Απρίλιος-2023?v=17"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47"/>
      <w:r w:rsidRPr="00AD317B">
        <w:rPr>
          <w:rStyle w:val="WCHol"/>
          <w:b/>
          <w:lang w:val="pt-BR"/>
        </w:rPr>
        <w:t>Δευτέρα του Πάσχα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18 Απρ</w:t>
      </w:r>
      <w:r w:rsidRPr="00AD317B">
        <w:rPr>
          <w:b/>
          <w:sz w:val="20"/>
          <w:lang w:val="pt-BR"/>
        </w:rPr>
        <w:tab/>
      </w:r>
      <w:bookmarkStart w:id="48" w:name="H11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"https://www.wincalendar.com/Κυπρος\\Calendr\\Απρίλιος-2023?v=18"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48"/>
      <w:r w:rsidRPr="00AD317B">
        <w:rPr>
          <w:rStyle w:val="WCHol"/>
          <w:b/>
          <w:lang w:val="pt-BR"/>
        </w:rPr>
        <w:t>Πάσχα Τρίτη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1 Μαϊ</w:t>
      </w:r>
      <w:r w:rsidRPr="00AD317B">
        <w:rPr>
          <w:b/>
          <w:sz w:val="20"/>
          <w:lang w:val="pt-BR"/>
        </w:rPr>
        <w:tab/>
      </w:r>
      <w:bookmarkStart w:id="49" w:name="H12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"https://www.wincalendar.com/Κυπρος\\Calendr\\Μαιος-2023?v=1"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49"/>
      <w:r w:rsidRPr="00AD317B">
        <w:rPr>
          <w:rStyle w:val="WCHol"/>
          <w:b/>
          <w:lang w:val="pt-BR"/>
        </w:rPr>
        <w:t>Πρωτομαγιά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5 Ιουν</w:t>
      </w:r>
      <w:r w:rsidRPr="00AD317B">
        <w:rPr>
          <w:b/>
          <w:sz w:val="20"/>
          <w:lang w:val="pt-BR"/>
        </w:rPr>
        <w:tab/>
      </w:r>
      <w:bookmarkStart w:id="50" w:name="H13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"https://www.wincalendar.com/Κυπρος\\Calendr\\Ιούνιος-2023?v=5"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50"/>
      <w:r w:rsidRPr="00AD317B">
        <w:rPr>
          <w:rStyle w:val="WCHol"/>
          <w:b/>
          <w:lang w:val="pt-BR"/>
        </w:rPr>
        <w:t>Πεντηκοστή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15 Αυγ</w:t>
      </w:r>
      <w:r w:rsidRPr="00AD317B">
        <w:rPr>
          <w:b/>
          <w:sz w:val="20"/>
          <w:lang w:val="pt-BR"/>
        </w:rPr>
        <w:tab/>
      </w:r>
      <w:bookmarkStart w:id="51" w:name="H14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"https://www.wincalendar.com/Κυπρος\\Calendr\\Αυγουστος-2023?v=15"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51"/>
      <w:r w:rsidRPr="00AD317B">
        <w:rPr>
          <w:rStyle w:val="WCHol"/>
          <w:b/>
          <w:lang w:val="pt-BR"/>
        </w:rPr>
        <w:t>Κοίμηση της Θεοτόκου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1 Οκτ</w:t>
      </w:r>
      <w:r w:rsidRPr="00AD317B">
        <w:rPr>
          <w:b/>
          <w:sz w:val="20"/>
          <w:lang w:val="pt-BR"/>
        </w:rPr>
        <w:tab/>
      </w:r>
      <w:bookmarkStart w:id="52" w:name="H15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"https://www.wincalendar.com/Κυπρος\\Calendr\\Οκτωβριος-2023?v=1"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52"/>
      <w:r w:rsidRPr="00AD317B">
        <w:rPr>
          <w:rStyle w:val="WCHol"/>
          <w:b/>
          <w:lang w:val="pt-BR"/>
        </w:rPr>
        <w:t>Εθνική Επέτειος Κυπριακής Δημοκρατίας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12 Οκτ</w:t>
      </w:r>
      <w:r w:rsidRPr="00AD317B">
        <w:rPr>
          <w:b/>
          <w:sz w:val="20"/>
          <w:lang w:val="pt-BR"/>
        </w:rPr>
        <w:tab/>
      </w:r>
      <w:bookmarkStart w:id="53" w:name="H16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"https://www.wincalendar.com/Κυπρος\\Calendr\\Οκτωβριος-2023?v=12"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53"/>
      <w:r w:rsidRPr="00AD317B">
        <w:rPr>
          <w:rStyle w:val="WCHol"/>
          <w:b/>
          <w:lang w:val="pt-BR"/>
        </w:rPr>
        <w:t>Εθνική Επέτειος Ισπανίας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28 Οκτ</w:t>
      </w:r>
      <w:r w:rsidRPr="00AD317B">
        <w:rPr>
          <w:b/>
          <w:sz w:val="20"/>
          <w:lang w:val="pt-BR"/>
        </w:rPr>
        <w:tab/>
      </w:r>
      <w:bookmarkStart w:id="54" w:name="H17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"https://www.wincalendar.com/Κυπρος\\Calendr\\Οκτωβριος-2023?v=28"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54"/>
      <w:r w:rsidRPr="00AD317B">
        <w:rPr>
          <w:rStyle w:val="WCHol"/>
          <w:b/>
          <w:lang w:val="pt-BR"/>
        </w:rPr>
        <w:t>Ημέρα του Όχι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6 Δεκ</w:t>
      </w:r>
      <w:r w:rsidRPr="00AD317B">
        <w:rPr>
          <w:b/>
          <w:sz w:val="20"/>
          <w:lang w:val="pt-BR"/>
        </w:rPr>
        <w:tab/>
      </w:r>
      <w:bookmarkStart w:id="55" w:name="H18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"https://www.wincalendar.com/Κυπρος\\Calendr\\Δεκεμβριος-2023?v=6"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55"/>
      <w:r w:rsidRPr="00AD317B">
        <w:rPr>
          <w:rStyle w:val="WCHol"/>
          <w:b/>
          <w:lang w:val="pt-BR"/>
        </w:rPr>
        <w:t>Ημέρα του ισπανικού Συντάγματος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D317B">
        <w:rPr>
          <w:rStyle w:val="WCDate"/>
          <w:b/>
          <w:lang w:val="pt-BR"/>
        </w:rPr>
        <w:t>25 Δεκ</w:t>
      </w:r>
      <w:r w:rsidRPr="00AD317B">
        <w:rPr>
          <w:b/>
          <w:sz w:val="20"/>
          <w:lang w:val="pt-BR"/>
        </w:rPr>
        <w:tab/>
      </w:r>
      <w:bookmarkStart w:id="56" w:name="H19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"https://www.wincalendar.com/Κυπρος\\Calendr\\Δεκεμβριος-2023?v=25"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56"/>
      <w:r w:rsidRPr="00AD317B">
        <w:rPr>
          <w:rStyle w:val="WCHol"/>
          <w:b/>
          <w:lang w:val="pt-BR"/>
        </w:rPr>
        <w:t>Χριστούγεννα</w:t>
      </w:r>
      <w:r w:rsidRPr="00AD317B">
        <w:rPr>
          <w:rStyle w:val="WCHol"/>
          <w:b/>
        </w:rPr>
        <w:fldChar w:fldCharType="end"/>
      </w:r>
    </w:p>
    <w:p w:rsidR="00AD317B" w:rsidRDefault="00AD317B" w:rsidP="00AD317B">
      <w:pPr>
        <w:spacing w:before="100" w:after="100" w:line="192" w:lineRule="auto"/>
        <w:rPr>
          <w:rStyle w:val="WCHol"/>
          <w:b/>
        </w:rPr>
        <w:sectPr w:rsidR="00AD317B" w:rsidSect="00AD317B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AD317B">
        <w:rPr>
          <w:rStyle w:val="WCDate"/>
          <w:b/>
          <w:lang w:val="pt-BR"/>
        </w:rPr>
        <w:t>26 Δεκ</w:t>
      </w:r>
      <w:r w:rsidRPr="00AD317B">
        <w:rPr>
          <w:b/>
          <w:sz w:val="20"/>
          <w:lang w:val="pt-BR"/>
        </w:rPr>
        <w:tab/>
      </w:r>
      <w:bookmarkStart w:id="57" w:name="H20"/>
      <w:r w:rsidRPr="00AD317B">
        <w:rPr>
          <w:rStyle w:val="WCHol"/>
          <w:b/>
        </w:rPr>
        <w:fldChar w:fldCharType="begin"/>
      </w:r>
      <w:r w:rsidRPr="00AD317B">
        <w:rPr>
          <w:rStyle w:val="WCHol"/>
          <w:b/>
        </w:rPr>
        <w:instrText>HYPERLINK "https://www.wincalendar.com/Κυπρος\\Calendr\\Δεκεμβριος-2023?v=26"</w:instrText>
      </w:r>
      <w:r w:rsidRPr="00AD317B">
        <w:rPr>
          <w:rStyle w:val="WCHol"/>
          <w:b/>
        </w:rPr>
      </w:r>
      <w:r w:rsidRPr="00AD317B">
        <w:rPr>
          <w:rStyle w:val="WCHol"/>
          <w:b/>
        </w:rPr>
        <w:fldChar w:fldCharType="separate"/>
      </w:r>
      <w:bookmarkEnd w:id="57"/>
      <w:r w:rsidRPr="00AD317B">
        <w:rPr>
          <w:rStyle w:val="WCHol"/>
          <w:b/>
          <w:lang w:val="pt-BR"/>
        </w:rPr>
        <w:t>Δευτέρα χριστούγεννων</w:t>
      </w:r>
      <w:r w:rsidRPr="00AD317B">
        <w:rPr>
          <w:rStyle w:val="WCHol"/>
          <w:b/>
        </w:rPr>
        <w:fldChar w:fldCharType="end"/>
      </w:r>
    </w:p>
    <w:p w:rsidR="00AD317B" w:rsidRPr="00AD317B" w:rsidRDefault="00AD317B" w:rsidP="00AD317B">
      <w:pPr>
        <w:spacing w:before="100" w:after="100" w:line="192" w:lineRule="auto"/>
        <w:rPr>
          <w:lang w:eastAsia="en-US"/>
        </w:rPr>
      </w:pPr>
    </w:p>
    <w:sectPr w:rsidR="00AD317B" w:rsidRPr="00AD317B" w:rsidSect="00AD317B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D317B" w:rsidRDefault="00AD317B">
      <w:r>
        <w:separator/>
      </w:r>
    </w:p>
  </w:endnote>
  <w:endnote w:type="continuationSeparator" w:id="0">
    <w:p w:rsidR="00AD317B" w:rsidRDefault="00AD3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D317B" w:rsidRDefault="00AD317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D317B" w:rsidRDefault="00AD317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D317B" w:rsidRDefault="00AD31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D317B" w:rsidRDefault="00AD317B">
      <w:r>
        <w:separator/>
      </w:r>
    </w:p>
  </w:footnote>
  <w:footnote w:type="continuationSeparator" w:id="0">
    <w:p w:rsidR="00AD317B" w:rsidRDefault="00AD31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D317B" w:rsidRDefault="00AD317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D317B" w:rsidRDefault="00AD317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D317B" w:rsidRDefault="00AD317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17B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D317B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6C1CC59F-213E-4229-87E6-9DE2CEE8F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AD317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D317B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AD317B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AD317B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AD317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D31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el/2024-Excel-&#919;&#956;&#949;&#961;&#959;&#955;&#972;&#947;&#953;&#959;-&#922;&#965;&#960;&#961;&#959;&#962;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&#922;&#965;&#960;&#961;&#959;&#962;/Calendr/2024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574</Words>
  <Characters>1401</Characters>
  <Application>Microsoft Office Word</Application>
  <DocSecurity>0</DocSecurity>
  <Lines>682</Lines>
  <Paragraphs>485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Ημερολόγιο 2023, Ολόκληρο το έτος σε 1 σελίδα</dc:title>
  <dc:subject>2023 Ημερολόγιο</dc:subject>
  <dc:creator>WinCalendar</dc:creator>
  <cp:keywords>2023 Ημερολόγιο,Ημερολόγιο 2023, Ολόκληρο το έτος σε 1 σελίδα</cp:keywords>
  <cp:lastModifiedBy>Kenny Garcia</cp:lastModifiedBy>
  <cp:revision>1</cp:revision>
  <dcterms:created xsi:type="dcterms:W3CDTF">2023-07-02T23:17:00Z</dcterms:created>
  <dcterms:modified xsi:type="dcterms:W3CDTF">2023-07-02T23:17:00Z</dcterms:modified>
  <cp:category>Ημερολόγιο με Εθνικές Γιορτές από WinCalendar.com</cp:category>
</cp:coreProperties>
</file>