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6E1DA7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6E1DA7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Kalendar - CRO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6E1DA7" w:rsidRDefault="006E1DA7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6E1DA7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Ljubaznošću </w:t>
            </w:r>
            <w:hyperlink r:id="rId7" w:history="1">
              <w:r w:rsidRPr="006E1DA7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6E1DA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SIJEČANJ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VELJAČA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OŽUJAK</w:t>
            </w:r>
          </w:p>
        </w:tc>
      </w:tr>
      <w:tr w:rsidR="00CB75AE" w:rsidRPr="0091671F" w:rsidTr="006E1DA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6E1DA7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6E1DA7">
              <w:tc>
                <w:tcPr>
                  <w:tcW w:w="389" w:type="dxa"/>
                  <w:shd w:val="clear" w:color="auto" w:fill="F1F0DB"/>
                </w:tcPr>
                <w:p w:rsidR="00CB75AE" w:rsidRPr="006E1DA7" w:rsidRDefault="006E1DA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  <w:r w:rsidRPr="006E1DA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6E1DA7" w:rsidRDefault="006E1DA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E1DA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6E1DA7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6E1DA7">
              <w:tc>
                <w:tcPr>
                  <w:tcW w:w="317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6E1DA7"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6E1DA7" w:rsidRDefault="006E1DA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6E1DA7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6E1DA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TRAVANJ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SVIBANJ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LIPANJ</w:t>
            </w:r>
          </w:p>
        </w:tc>
      </w:tr>
      <w:tr w:rsidR="00CB75AE" w:rsidRPr="0091671F" w:rsidTr="006E1DA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E1DA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6E1DA7">
              <w:tc>
                <w:tcPr>
                  <w:tcW w:w="318" w:type="dxa"/>
                  <w:shd w:val="clear" w:color="auto" w:fill="F1F0DB"/>
                </w:tcPr>
                <w:p w:rsidR="00CB75AE" w:rsidRPr="006E1DA7" w:rsidRDefault="006E1DA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 w:rsidRPr="006E1DA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E1DA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6E1DA7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E1DA7" w:rsidRDefault="006E1DA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6E1DA7">
              <w:tc>
                <w:tcPr>
                  <w:tcW w:w="318" w:type="dxa"/>
                </w:tcPr>
                <w:p w:rsidR="00CB75AE" w:rsidRPr="00127174" w:rsidRDefault="006E1DA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6E1DA7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E1DA7" w:rsidRDefault="006E1DA7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E1DA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6E1DA7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6E1DA7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E1DA7" w:rsidRDefault="006E1DA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6E1DA7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6E1DA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SRPANJ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KOLOVOZ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RUJAN</w:t>
            </w:r>
          </w:p>
        </w:tc>
      </w:tr>
      <w:tr w:rsidR="00CB75AE" w:rsidRPr="0091671F" w:rsidTr="006E1DA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E1DA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E1DA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6E1DA7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 w:rsidTr="006E1DA7">
              <w:tc>
                <w:tcPr>
                  <w:tcW w:w="318" w:type="dxa"/>
                  <w:shd w:val="clear" w:color="auto" w:fill="F1F0DB"/>
                </w:tcPr>
                <w:p w:rsidR="00CB75AE" w:rsidRPr="006E1DA7" w:rsidRDefault="006E1DA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 w:rsidTr="006E1DA7">
              <w:tc>
                <w:tcPr>
                  <w:tcW w:w="318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E1DA7" w:rsidRDefault="006E1DA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 w:rsidTr="006E1DA7">
              <w:tc>
                <w:tcPr>
                  <w:tcW w:w="318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 w:rsidTr="006E1DA7">
              <w:tc>
                <w:tcPr>
                  <w:tcW w:w="318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E1DA7" w:rsidRDefault="006E1DA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E1DA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6E1DA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6E1DA7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6E1DA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STUDENI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E1DA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PROSINAC</w:t>
            </w:r>
          </w:p>
        </w:tc>
      </w:tr>
      <w:tr w:rsidR="00CB75AE" w:rsidRPr="0091671F" w:rsidTr="006E1DA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E1DA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E1DA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6E1DA7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E1DA7" w:rsidRDefault="006E1DA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E1DA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E1DA7" w:rsidRDefault="006E1DA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1DA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6E1DA7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6E1DA7"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E1DA7" w:rsidRDefault="006E1DA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E1DA7" w:rsidRDefault="006E1DA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1DA7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E1DA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6E1DA7" w:rsidP="006E1DA7">
      <w:pPr>
        <w:pStyle w:val="NoSpacing"/>
        <w:ind w:right="540"/>
        <w:jc w:val="right"/>
        <w:rPr>
          <w:color w:val="204066"/>
          <w:sz w:val="22"/>
        </w:rPr>
      </w:pPr>
      <w:r w:rsidRPr="006E1DA7">
        <w:rPr>
          <w:color w:val="666699"/>
          <w:sz w:val="16"/>
        </w:rPr>
        <w:t xml:space="preserve">Više predložaka kalendara: </w:t>
      </w:r>
      <w:hyperlink r:id="rId8" w:history="1">
        <w:r w:rsidRPr="006E1DA7">
          <w:rPr>
            <w:rStyle w:val="Hyperlink"/>
            <w:color w:val="666699"/>
            <w:sz w:val="16"/>
          </w:rPr>
          <w:t>2024</w:t>
        </w:r>
      </w:hyperlink>
      <w:r w:rsidRPr="006E1DA7">
        <w:rPr>
          <w:color w:val="666699"/>
          <w:sz w:val="16"/>
        </w:rPr>
        <w:t xml:space="preserve">, </w:t>
      </w:r>
      <w:hyperlink r:id="rId9" w:history="1">
        <w:r w:rsidRPr="006E1DA7">
          <w:rPr>
            <w:rStyle w:val="Hyperlink"/>
            <w:color w:val="666699"/>
            <w:sz w:val="16"/>
          </w:rPr>
          <w:t>2025</w:t>
        </w:r>
      </w:hyperlink>
      <w:r w:rsidRPr="006E1DA7">
        <w:rPr>
          <w:color w:val="666699"/>
          <w:sz w:val="16"/>
        </w:rPr>
        <w:t xml:space="preserve">, </w:t>
      </w:r>
      <w:hyperlink r:id="rId10" w:history="1">
        <w:r w:rsidRPr="006E1DA7">
          <w:rPr>
            <w:rStyle w:val="Hyperlink"/>
            <w:color w:val="666699"/>
            <w:sz w:val="16"/>
          </w:rPr>
          <w:t>Online Kalendar</w:t>
        </w:r>
      </w:hyperlink>
    </w:p>
    <w:p w:rsidR="006E1DA7" w:rsidRDefault="006E1DA7" w:rsidP="006E1DA7">
      <w:pPr>
        <w:pStyle w:val="NoSpacing"/>
        <w:ind w:right="540"/>
        <w:jc w:val="right"/>
        <w:rPr>
          <w:color w:val="204066"/>
          <w:sz w:val="22"/>
        </w:rPr>
      </w:pPr>
    </w:p>
    <w:p w:rsidR="006E1DA7" w:rsidRDefault="006E1DA7" w:rsidP="006E1DA7">
      <w:pPr>
        <w:pStyle w:val="NoSpacing"/>
        <w:ind w:right="540"/>
        <w:jc w:val="right"/>
        <w:rPr>
          <w:color w:val="204066"/>
          <w:sz w:val="22"/>
        </w:rPr>
      </w:pPr>
    </w:p>
    <w:p w:rsidR="006E1DA7" w:rsidRDefault="006E1DA7" w:rsidP="006E1DA7">
      <w:pPr>
        <w:pStyle w:val="NoSpacing"/>
        <w:ind w:right="540"/>
        <w:jc w:val="right"/>
        <w:rPr>
          <w:color w:val="204066"/>
          <w:sz w:val="22"/>
        </w:rPr>
      </w:pPr>
    </w:p>
    <w:p w:rsidR="006E1DA7" w:rsidRDefault="006E1DA7" w:rsidP="006E1DA7">
      <w:pPr>
        <w:pStyle w:val="NoSpacing"/>
        <w:ind w:right="540"/>
        <w:jc w:val="right"/>
        <w:rPr>
          <w:color w:val="204066"/>
          <w:sz w:val="22"/>
        </w:rPr>
      </w:pPr>
    </w:p>
    <w:p w:rsidR="006E1DA7" w:rsidRDefault="006E1DA7" w:rsidP="006E1DA7">
      <w:pPr>
        <w:pStyle w:val="NoSpacing"/>
        <w:ind w:right="540"/>
        <w:jc w:val="right"/>
        <w:rPr>
          <w:color w:val="204066"/>
          <w:sz w:val="22"/>
        </w:rPr>
      </w:pPr>
    </w:p>
    <w:p w:rsidR="006E1DA7" w:rsidRDefault="006E1DA7" w:rsidP="006E1DA7">
      <w:pPr>
        <w:pStyle w:val="NoSpacing"/>
        <w:ind w:right="540"/>
        <w:jc w:val="right"/>
        <w:rPr>
          <w:color w:val="204066"/>
          <w:sz w:val="22"/>
        </w:rPr>
      </w:pPr>
    </w:p>
    <w:p w:rsidR="006E1DA7" w:rsidRDefault="006E1DA7" w:rsidP="006E1DA7">
      <w:pPr>
        <w:pStyle w:val="Heading1"/>
        <w:spacing w:after="160"/>
      </w:pPr>
      <w:r w:rsidRPr="006E1DA7">
        <w:lastRenderedPageBreak/>
        <w:t>Hrvatski Nacionalni praznici - 2024</w:t>
      </w:r>
      <w:r w:rsidRPr="006E1DA7">
        <w:br/>
        <w:t xml:space="preserve">Ljubaznošću </w:t>
      </w:r>
      <w:hyperlink r:id="rId11" w:history="1">
        <w:r w:rsidRPr="006E1DA7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6E1DA7">
        <w:rPr>
          <w:rStyle w:val="WCDate"/>
          <w:b/>
          <w:lang w:val="pt-BR"/>
        </w:rPr>
        <w:t>1 Sij</w:t>
      </w:r>
      <w:r w:rsidRPr="006E1DA7">
        <w:rPr>
          <w:b/>
          <w:sz w:val="20"/>
          <w:lang w:val="pt-BR"/>
        </w:rPr>
        <w:tab/>
      </w:r>
      <w:bookmarkStart w:id="38" w:name="H1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"https://www.wincalendar.com/Hrvatska\\Kalendar\\Siječanj-2024?v=1"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38"/>
      <w:r w:rsidRPr="006E1DA7">
        <w:rPr>
          <w:rStyle w:val="WCHol"/>
          <w:b/>
          <w:lang w:val="pt-BR"/>
        </w:rPr>
        <w:t>Nova Godina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6 Sij</w:t>
      </w:r>
      <w:r w:rsidRPr="006E1DA7">
        <w:rPr>
          <w:b/>
          <w:sz w:val="20"/>
          <w:lang w:val="pt-BR"/>
        </w:rPr>
        <w:tab/>
      </w:r>
      <w:bookmarkStart w:id="39" w:name="H2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"https://www.wincalendar.com/Hrvatska\\Kalendar\\Siječanj-2024?v=6"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39"/>
      <w:r w:rsidRPr="006E1DA7">
        <w:rPr>
          <w:rStyle w:val="WCHol"/>
          <w:b/>
          <w:lang w:val="pt-BR"/>
        </w:rPr>
        <w:t>Bogojavljenje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31 Ožu</w:t>
      </w:r>
      <w:r w:rsidRPr="006E1DA7">
        <w:rPr>
          <w:b/>
          <w:sz w:val="20"/>
          <w:lang w:val="pt-BR"/>
        </w:rPr>
        <w:tab/>
      </w:r>
      <w:bookmarkStart w:id="40" w:name="H3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"https://www.wincalendar.com/Hrvatska\\Kalendar\\Ozujak-2024?v=31"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40"/>
      <w:r w:rsidRPr="006E1DA7">
        <w:rPr>
          <w:rStyle w:val="WCHol"/>
          <w:b/>
          <w:lang w:val="pt-BR"/>
        </w:rPr>
        <w:t>Uskršnja Nedjelja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1 Tra</w:t>
      </w:r>
      <w:r w:rsidRPr="006E1DA7">
        <w:rPr>
          <w:b/>
          <w:sz w:val="20"/>
          <w:lang w:val="pt-BR"/>
        </w:rPr>
        <w:tab/>
      </w:r>
      <w:bookmarkStart w:id="41" w:name="H4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"https://www.wincalendar.com/Hrvatska\\Kalendar\\Travanj-2024?v=1"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41"/>
      <w:r w:rsidRPr="006E1DA7">
        <w:rPr>
          <w:rStyle w:val="WCHol"/>
          <w:b/>
          <w:lang w:val="pt-BR"/>
        </w:rPr>
        <w:t>Uskršnji Ponedjeljak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1 Svi</w:t>
      </w:r>
      <w:r w:rsidRPr="006E1DA7">
        <w:rPr>
          <w:b/>
          <w:sz w:val="20"/>
          <w:lang w:val="pt-BR"/>
        </w:rPr>
        <w:tab/>
      </w:r>
      <w:bookmarkStart w:id="42" w:name="H5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"https://www.wincalendar.com/Hrvatska\\Kalendar\\Svibanj-2024?v=1"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42"/>
      <w:r w:rsidRPr="006E1DA7">
        <w:rPr>
          <w:rStyle w:val="WCHol"/>
          <w:b/>
          <w:lang w:val="pt-BR"/>
        </w:rPr>
        <w:t>Praznik Rada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30 Svi</w:t>
      </w:r>
      <w:r w:rsidRPr="006E1DA7">
        <w:rPr>
          <w:b/>
          <w:sz w:val="20"/>
          <w:lang w:val="pt-BR"/>
        </w:rPr>
        <w:tab/>
      </w:r>
      <w:bookmarkStart w:id="43" w:name="H6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"https://www.wincalendar.com/Hrvatska\\Kalendar\\Svibanj-2024?v=30"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43"/>
      <w:r w:rsidRPr="006E1DA7">
        <w:rPr>
          <w:rStyle w:val="WCHol"/>
          <w:b/>
          <w:lang w:val="pt-BR"/>
        </w:rPr>
        <w:t>Dan Državnosti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30 Svi</w:t>
      </w:r>
      <w:r w:rsidRPr="006E1DA7">
        <w:rPr>
          <w:b/>
          <w:sz w:val="20"/>
          <w:lang w:val="pt-BR"/>
        </w:rPr>
        <w:tab/>
      </w:r>
      <w:bookmarkStart w:id="44" w:name="H7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"https://www.wincalendar.com/Hrvatska\\Kalendar\\Svibanj-2024?v=30"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44"/>
      <w:r w:rsidRPr="006E1DA7">
        <w:rPr>
          <w:rStyle w:val="WCHol"/>
          <w:b/>
          <w:lang w:val="pt-BR"/>
        </w:rPr>
        <w:t>Tijelo Kristovo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22 Lip</w:t>
      </w:r>
      <w:r w:rsidRPr="006E1DA7">
        <w:rPr>
          <w:b/>
          <w:sz w:val="20"/>
          <w:lang w:val="pt-BR"/>
        </w:rPr>
        <w:tab/>
      </w:r>
      <w:bookmarkStart w:id="45" w:name="H8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"https://www.wincalendar.com/Hrvatska\\Kalendar\\Lipanj-2024?v=22"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45"/>
      <w:r w:rsidRPr="006E1DA7">
        <w:rPr>
          <w:rStyle w:val="WCHol"/>
          <w:b/>
          <w:lang w:val="pt-BR"/>
        </w:rPr>
        <w:t>Dan Antifašističkog Otpora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5 Kol</w:t>
      </w:r>
      <w:r w:rsidRPr="006E1DA7">
        <w:rPr>
          <w:b/>
          <w:sz w:val="20"/>
          <w:lang w:val="pt-BR"/>
        </w:rPr>
        <w:tab/>
      </w:r>
      <w:bookmarkStart w:id="46" w:name="H9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"https://www.wincalendar.com/Hrvatska\\Kalendar\\Kolovoz-2024?v=5"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46"/>
      <w:r w:rsidRPr="006E1DA7">
        <w:rPr>
          <w:rStyle w:val="WCHol"/>
          <w:b/>
          <w:lang w:val="pt-BR"/>
        </w:rPr>
        <w:t>Dan Pobjede i Domovinske Zahvalnosti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15 Kol</w:t>
      </w:r>
      <w:r w:rsidRPr="006E1DA7">
        <w:rPr>
          <w:b/>
          <w:sz w:val="20"/>
          <w:lang w:val="pt-BR"/>
        </w:rPr>
        <w:tab/>
      </w:r>
      <w:bookmarkStart w:id="47" w:name="H10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"https://www.wincalendar.com/Hrvatska\\Kalendar\\Kolovoz-2024?v=15"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47"/>
      <w:r w:rsidRPr="006E1DA7">
        <w:rPr>
          <w:rStyle w:val="WCHol"/>
          <w:b/>
          <w:lang w:val="pt-BR"/>
        </w:rPr>
        <w:t>Dan Uznesenja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30 Kol</w:t>
      </w:r>
      <w:r w:rsidRPr="006E1DA7">
        <w:rPr>
          <w:b/>
          <w:sz w:val="20"/>
          <w:lang w:val="pt-BR"/>
        </w:rPr>
        <w:tab/>
      </w:r>
      <w:bookmarkStart w:id="48" w:name="H11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"https://www.wincalendar.com/Hrvatska\\Kalendar\\Kolovoz-2024?v=30"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48"/>
      <w:r w:rsidRPr="006E1DA7">
        <w:rPr>
          <w:rStyle w:val="WCHol"/>
          <w:b/>
          <w:lang w:val="pt-BR"/>
        </w:rPr>
        <w:t>Dan sjećanja na žrtve Domovinskog rata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1 Stu</w:t>
      </w:r>
      <w:r w:rsidRPr="006E1DA7">
        <w:rPr>
          <w:b/>
          <w:sz w:val="20"/>
          <w:lang w:val="pt-BR"/>
        </w:rPr>
        <w:tab/>
      </w:r>
      <w:bookmarkStart w:id="49" w:name="H12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"https://www.wincalendar.com/Hrvatska\\Kalendar\\Studeni-2024?v=1"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49"/>
      <w:r w:rsidRPr="006E1DA7">
        <w:rPr>
          <w:rStyle w:val="WCHol"/>
          <w:b/>
          <w:lang w:val="pt-BR"/>
        </w:rPr>
        <w:t>Svi Sveti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E1DA7">
        <w:rPr>
          <w:rStyle w:val="WCDate"/>
          <w:b/>
          <w:lang w:val="pt-BR"/>
        </w:rPr>
        <w:t>25 Pro</w:t>
      </w:r>
      <w:r w:rsidRPr="006E1DA7">
        <w:rPr>
          <w:b/>
          <w:sz w:val="20"/>
          <w:lang w:val="pt-BR"/>
        </w:rPr>
        <w:tab/>
      </w:r>
      <w:bookmarkStart w:id="50" w:name="H13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"https://www.wincalendar.com/Hrvatska\\Kalendar\\Prosinac-2024?v=25"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50"/>
      <w:r w:rsidRPr="006E1DA7">
        <w:rPr>
          <w:rStyle w:val="WCHol"/>
          <w:b/>
          <w:lang w:val="pt-BR"/>
        </w:rPr>
        <w:t>Božić</w:t>
      </w:r>
      <w:r w:rsidRPr="006E1DA7">
        <w:rPr>
          <w:rStyle w:val="WCHol"/>
          <w:b/>
        </w:rPr>
        <w:fldChar w:fldCharType="end"/>
      </w:r>
    </w:p>
    <w:p w:rsidR="006E1DA7" w:rsidRPr="006E1DA7" w:rsidRDefault="006E1DA7" w:rsidP="006E1DA7">
      <w:pPr>
        <w:spacing w:before="100" w:after="100" w:line="192" w:lineRule="auto"/>
        <w:rPr>
          <w:lang w:eastAsia="en-US"/>
        </w:rPr>
      </w:pPr>
      <w:r w:rsidRPr="006E1DA7">
        <w:rPr>
          <w:rStyle w:val="WCDate"/>
          <w:b/>
          <w:lang w:val="pt-BR"/>
        </w:rPr>
        <w:t>26 Pro</w:t>
      </w:r>
      <w:r w:rsidRPr="006E1DA7">
        <w:rPr>
          <w:b/>
          <w:sz w:val="20"/>
          <w:lang w:val="pt-BR"/>
        </w:rPr>
        <w:tab/>
      </w:r>
      <w:bookmarkStart w:id="51" w:name="H14"/>
      <w:r w:rsidRPr="006E1DA7">
        <w:rPr>
          <w:rStyle w:val="WCHol"/>
          <w:b/>
        </w:rPr>
        <w:fldChar w:fldCharType="begin"/>
      </w:r>
      <w:r w:rsidRPr="006E1DA7">
        <w:rPr>
          <w:rStyle w:val="WCHol"/>
          <w:b/>
        </w:rPr>
        <w:instrText>HYPERLINK "https://www.wincalendar.com/Hrvatska\\Kalendar\\Prosinac-2024?v=26"</w:instrText>
      </w:r>
      <w:r w:rsidRPr="006E1DA7">
        <w:rPr>
          <w:rStyle w:val="WCHol"/>
          <w:b/>
        </w:rPr>
      </w:r>
      <w:r w:rsidRPr="006E1DA7">
        <w:rPr>
          <w:rStyle w:val="WCHol"/>
          <w:b/>
        </w:rPr>
        <w:fldChar w:fldCharType="separate"/>
      </w:r>
      <w:bookmarkEnd w:id="51"/>
      <w:r w:rsidRPr="006E1DA7">
        <w:rPr>
          <w:rStyle w:val="WCHol"/>
          <w:b/>
          <w:lang w:val="pt-BR"/>
        </w:rPr>
        <w:t>Dan Sv. Stjepana</w:t>
      </w:r>
      <w:r w:rsidRPr="006E1DA7">
        <w:rPr>
          <w:rStyle w:val="WCHol"/>
          <w:b/>
        </w:rPr>
        <w:fldChar w:fldCharType="end"/>
      </w:r>
    </w:p>
    <w:sectPr w:rsidR="006E1DA7" w:rsidRPr="006E1DA7" w:rsidSect="006E1DA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E1DA7" w:rsidRDefault="006E1DA7">
      <w:r>
        <w:separator/>
      </w:r>
    </w:p>
  </w:endnote>
  <w:endnote w:type="continuationSeparator" w:id="0">
    <w:p w:rsidR="006E1DA7" w:rsidRDefault="006E1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E1DA7" w:rsidRDefault="006E1D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E1DA7" w:rsidRDefault="006E1DA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E1DA7" w:rsidRDefault="006E1D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E1DA7" w:rsidRDefault="006E1DA7">
      <w:r>
        <w:separator/>
      </w:r>
    </w:p>
  </w:footnote>
  <w:footnote w:type="continuationSeparator" w:id="0">
    <w:p w:rsidR="006E1DA7" w:rsidRDefault="006E1D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E1DA7" w:rsidRDefault="006E1D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E1DA7" w:rsidRDefault="006E1D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E1DA7" w:rsidRDefault="006E1DA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DA7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1DA7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608B9E1-2B50-4005-A451-DBF2DD1BA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6E1D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1DA7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6E1DA7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6E1DA7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Hrvatska/Kalendar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hr/2024-Kalendar-Hrvatska-Praznici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Hrvatska/Kalendar/20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hr/2025-Kalendar-Hrvatska-Praznici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545</Words>
  <Characters>1221</Characters>
  <Application>Microsoft Office Word</Application>
  <DocSecurity>0</DocSecurity>
  <Lines>669</Lines>
  <Paragraphs>480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 2024., cijela godina na 1 stranici</dc:title>
  <dc:subject>2024 Kalendar</dc:subject>
  <dc:creator>WinCalendar</dc:creator>
  <cp:keywords>2024 Kalendar,Kalendar 2024., cijela godina na 1 stranici</cp:keywords>
  <cp:lastModifiedBy>Kenny Garcia</cp:lastModifiedBy>
  <cp:revision>1</cp:revision>
  <dcterms:created xsi:type="dcterms:W3CDTF">2023-07-02T23:20:00Z</dcterms:created>
  <dcterms:modified xsi:type="dcterms:W3CDTF">2023-07-02T23:20:00Z</dcterms:modified>
  <cp:category>Tjedni Kalendar HR</cp:category>
</cp:coreProperties>
</file>