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32695B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32695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Kalendārs - Latvija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32695B" w:rsidRDefault="0032695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32695B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Lejupielādēts no vietnes </w:t>
            </w:r>
            <w:hyperlink r:id="rId7" w:history="1">
              <w:r w:rsidRPr="0032695B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32695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32695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32695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32695B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32695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32695B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32695B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32695B">
              <w:tc>
                <w:tcPr>
                  <w:tcW w:w="318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32695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32695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32695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32695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32695B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32695B" w:rsidRDefault="0032695B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32695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32695B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32695B">
              <w:tc>
                <w:tcPr>
                  <w:tcW w:w="318" w:type="dxa"/>
                </w:tcPr>
                <w:p w:rsidR="00E45EDC" w:rsidRPr="00127174" w:rsidRDefault="0032695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32695B">
              <w:tc>
                <w:tcPr>
                  <w:tcW w:w="318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32695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32695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32695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 w:rsidTr="0032695B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 w:rsidTr="0032695B"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32695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32695B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32695B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32695B"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32695B" w:rsidRDefault="0032695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2695B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32695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32695B" w:rsidP="0032695B">
      <w:pPr>
        <w:pStyle w:val="NoSpacing"/>
        <w:ind w:right="540"/>
        <w:jc w:val="right"/>
        <w:rPr>
          <w:color w:val="204066"/>
          <w:sz w:val="22"/>
        </w:rPr>
      </w:pPr>
      <w:r w:rsidRPr="0032695B">
        <w:rPr>
          <w:color w:val="666699"/>
          <w:sz w:val="16"/>
        </w:rPr>
        <w:t xml:space="preserve">Kalendāri ar Latvija brīvdienām </w:t>
      </w:r>
      <w:hyperlink r:id="rId8" w:history="1">
        <w:r w:rsidRPr="0032695B">
          <w:rPr>
            <w:rStyle w:val="Hyperlink"/>
            <w:color w:val="666699"/>
            <w:sz w:val="16"/>
          </w:rPr>
          <w:t>2025</w:t>
        </w:r>
      </w:hyperlink>
      <w:r w:rsidRPr="0032695B">
        <w:rPr>
          <w:color w:val="666699"/>
          <w:sz w:val="16"/>
        </w:rPr>
        <w:t xml:space="preserve">, </w:t>
      </w:r>
      <w:hyperlink r:id="rId9" w:history="1">
        <w:r w:rsidRPr="0032695B">
          <w:rPr>
            <w:rStyle w:val="Hyperlink"/>
            <w:color w:val="666699"/>
            <w:sz w:val="16"/>
          </w:rPr>
          <w:t>Viedais kalendārs</w:t>
        </w:r>
      </w:hyperlink>
      <w:r w:rsidRPr="0032695B">
        <w:rPr>
          <w:color w:val="666699"/>
          <w:sz w:val="16"/>
        </w:rPr>
        <w:t xml:space="preserve">, </w:t>
      </w:r>
      <w:hyperlink r:id="rId10" w:history="1">
        <w:r w:rsidRPr="0032695B">
          <w:rPr>
            <w:rStyle w:val="Hyperlink"/>
            <w:color w:val="666699"/>
            <w:sz w:val="16"/>
          </w:rPr>
          <w:t>Excel kalendārs</w:t>
        </w:r>
      </w:hyperlink>
    </w:p>
    <w:p w:rsidR="0032695B" w:rsidRDefault="0032695B" w:rsidP="0032695B">
      <w:pPr>
        <w:pStyle w:val="NoSpacing"/>
        <w:ind w:right="540"/>
        <w:jc w:val="right"/>
        <w:rPr>
          <w:color w:val="204066"/>
          <w:sz w:val="22"/>
        </w:rPr>
      </w:pPr>
    </w:p>
    <w:p w:rsidR="0032695B" w:rsidRDefault="0032695B" w:rsidP="0032695B">
      <w:pPr>
        <w:pStyle w:val="NoSpacing"/>
        <w:ind w:right="540"/>
        <w:jc w:val="right"/>
        <w:rPr>
          <w:color w:val="204066"/>
          <w:sz w:val="22"/>
        </w:rPr>
      </w:pPr>
    </w:p>
    <w:p w:rsidR="0032695B" w:rsidRDefault="0032695B" w:rsidP="0032695B">
      <w:pPr>
        <w:pStyle w:val="Heading1"/>
        <w:spacing w:after="160"/>
      </w:pPr>
      <w:r w:rsidRPr="0032695B">
        <w:t xml:space="preserve">Latvijas valsts svētki - 2025 </w:t>
      </w:r>
      <w:r w:rsidRPr="0032695B">
        <w:tab/>
        <w:t xml:space="preserve">Pieklājīgi no </w:t>
      </w:r>
      <w:hyperlink r:id="rId11" w:history="1">
        <w:r w:rsidRPr="0032695B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32695B" w:rsidRDefault="0032695B" w:rsidP="0032695B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32695B" w:rsidSect="0032695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32695B">
        <w:rPr>
          <w:rStyle w:val="WCDate"/>
          <w:b/>
          <w:lang w:val="pt-BR"/>
        </w:rPr>
        <w:t xml:space="preserve"> 1</w:t>
      </w:r>
      <w:r w:rsidRPr="0032695B">
        <w:rPr>
          <w:b/>
          <w:sz w:val="20"/>
          <w:lang w:val="pt-BR"/>
        </w:rPr>
        <w:tab/>
      </w:r>
      <w:bookmarkStart w:id="38" w:name="H1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"https://www.wincalendar.com/Latvija\\Kalendaru\\Janvāris-2025?v=1"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38"/>
      <w:r w:rsidRPr="0032695B">
        <w:rPr>
          <w:rStyle w:val="WCHol"/>
          <w:b/>
          <w:lang w:val="pt-BR"/>
        </w:rPr>
        <w:t>Jaungada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20</w:t>
      </w:r>
      <w:r w:rsidRPr="0032695B">
        <w:rPr>
          <w:b/>
          <w:sz w:val="20"/>
          <w:lang w:val="pt-BR"/>
        </w:rPr>
        <w:tab/>
      </w:r>
      <w:bookmarkStart w:id="39" w:name="H2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"https://www.wincalendar.com/Latvija\\Kalendaru\\Aprīlis-2025?v=20"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39"/>
      <w:r w:rsidRPr="0032695B">
        <w:rPr>
          <w:rStyle w:val="WCHol"/>
          <w:b/>
          <w:lang w:val="pt-BR"/>
        </w:rPr>
        <w:t>Lieldienu Svētdiena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21</w:t>
      </w:r>
      <w:r w:rsidRPr="0032695B">
        <w:rPr>
          <w:b/>
          <w:sz w:val="20"/>
          <w:lang w:val="pt-BR"/>
        </w:rPr>
        <w:tab/>
      </w:r>
      <w:bookmarkStart w:id="40" w:name="H3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"https://www.wincalendar.com/Latvija\\Kalendaru\\Aprīlis-2025?v=21"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0"/>
      <w:r w:rsidRPr="0032695B">
        <w:rPr>
          <w:rStyle w:val="WCHol"/>
          <w:b/>
          <w:lang w:val="pt-BR"/>
        </w:rPr>
        <w:t>Otrās Lieldienas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1</w:t>
      </w:r>
      <w:r w:rsidRPr="0032695B">
        <w:rPr>
          <w:b/>
          <w:sz w:val="20"/>
          <w:lang w:val="pt-BR"/>
        </w:rPr>
        <w:tab/>
      </w:r>
      <w:bookmarkStart w:id="41" w:name="H4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"https://www.wincalendar.com/Latvija\\Kalendaru\\Maijs-2025?v=1"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1"/>
      <w:r w:rsidRPr="0032695B">
        <w:rPr>
          <w:rStyle w:val="WCHol"/>
          <w:b/>
          <w:lang w:val="pt-BR"/>
        </w:rPr>
        <w:t>Darba Svētki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1</w:t>
      </w:r>
      <w:r w:rsidRPr="0032695B">
        <w:rPr>
          <w:b/>
          <w:sz w:val="20"/>
          <w:lang w:val="pt-BR"/>
        </w:rPr>
        <w:tab/>
      </w:r>
      <w:bookmarkStart w:id="42" w:name="H5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"https://www.wincalendar.com/Latvija\\Kalendaru\\Maijs-2025?v=1"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2"/>
      <w:r w:rsidRPr="0032695B">
        <w:rPr>
          <w:rStyle w:val="WCHol"/>
          <w:b/>
          <w:lang w:val="pt-BR"/>
        </w:rPr>
        <w:t>Latvijas Satversmes Sapulces Sasaukšana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4</w:t>
      </w:r>
      <w:r w:rsidRPr="0032695B">
        <w:rPr>
          <w:b/>
          <w:sz w:val="20"/>
          <w:lang w:val="pt-BR"/>
        </w:rPr>
        <w:tab/>
      </w:r>
      <w:bookmarkStart w:id="43" w:name="H6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"https://www.wincalendar.com/Latvija\\Kalendaru\\Maijs-2025?v=4"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3"/>
      <w:r w:rsidRPr="0032695B">
        <w:rPr>
          <w:rStyle w:val="WCHol"/>
          <w:b/>
          <w:lang w:val="pt-BR"/>
        </w:rPr>
        <w:t>Latvijas Neatkarības Atjaunošana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11</w:t>
      </w:r>
      <w:r w:rsidRPr="0032695B">
        <w:rPr>
          <w:b/>
          <w:sz w:val="20"/>
          <w:lang w:val="pt-BR"/>
        </w:rPr>
        <w:tab/>
      </w:r>
      <w:bookmarkStart w:id="44" w:name="H7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"https://www.wincalendar.com/Latvija\\Kalendaru\\Maijs-2025?v=11"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4"/>
      <w:r w:rsidRPr="0032695B">
        <w:rPr>
          <w:rStyle w:val="WCHol"/>
          <w:b/>
          <w:lang w:val="pt-BR"/>
        </w:rPr>
        <w:t>Mātes Diena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8</w:t>
      </w:r>
      <w:r w:rsidRPr="0032695B">
        <w:rPr>
          <w:b/>
          <w:sz w:val="20"/>
          <w:lang w:val="pt-BR"/>
        </w:rPr>
        <w:tab/>
      </w:r>
      <w:bookmarkStart w:id="45" w:name="H8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"https://www.wincalendar.com/Latvija\\Kalendaru\\Jūnijs-2025?v=8"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5"/>
      <w:r w:rsidRPr="0032695B">
        <w:rPr>
          <w:rStyle w:val="WCHol"/>
          <w:b/>
          <w:lang w:val="pt-BR"/>
        </w:rPr>
        <w:t>Vasarsvētki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23</w:t>
      </w:r>
      <w:r w:rsidRPr="0032695B">
        <w:rPr>
          <w:b/>
          <w:sz w:val="20"/>
          <w:lang w:val="pt-BR"/>
        </w:rPr>
        <w:tab/>
      </w:r>
      <w:bookmarkStart w:id="46" w:name="H9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"https://www.wincalendar.com/Latvija\\Kalendaru\\Jūnijs-2025?v=23"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6"/>
      <w:r w:rsidRPr="0032695B">
        <w:rPr>
          <w:rStyle w:val="WCHol"/>
          <w:b/>
          <w:lang w:val="pt-BR"/>
        </w:rPr>
        <w:t>Līgo Diena Sākas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2695B">
        <w:rPr>
          <w:rStyle w:val="WCDate"/>
          <w:b/>
          <w:lang w:val="pt-BR"/>
        </w:rPr>
        <w:t xml:space="preserve"> 18</w:t>
      </w:r>
      <w:r w:rsidRPr="0032695B">
        <w:rPr>
          <w:b/>
          <w:sz w:val="20"/>
          <w:lang w:val="pt-BR"/>
        </w:rPr>
        <w:tab/>
      </w:r>
      <w:bookmarkStart w:id="47" w:name="H10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"https://www.wincalendar.com/Latvija\\Kalendaru\\Novembris-2025?v=18"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7"/>
      <w:r w:rsidRPr="0032695B">
        <w:rPr>
          <w:rStyle w:val="WCHol"/>
          <w:b/>
          <w:lang w:val="pt-BR"/>
        </w:rPr>
        <w:t>Latvijas Republikas Proklamēšana</w:t>
      </w:r>
      <w:r w:rsidRPr="0032695B">
        <w:rPr>
          <w:rStyle w:val="WCHol"/>
          <w:b/>
        </w:rPr>
        <w:fldChar w:fldCharType="end"/>
      </w:r>
    </w:p>
    <w:p w:rsidR="0032695B" w:rsidRDefault="0032695B" w:rsidP="0032695B">
      <w:pPr>
        <w:spacing w:before="100" w:after="100" w:line="192" w:lineRule="auto"/>
        <w:rPr>
          <w:rStyle w:val="WCHol"/>
          <w:b/>
        </w:rPr>
        <w:sectPr w:rsidR="0032695B" w:rsidSect="0032695B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32695B">
        <w:rPr>
          <w:rStyle w:val="WCDate"/>
          <w:b/>
          <w:lang w:val="pt-BR"/>
        </w:rPr>
        <w:t xml:space="preserve"> 25</w:t>
      </w:r>
      <w:r w:rsidRPr="0032695B">
        <w:rPr>
          <w:b/>
          <w:sz w:val="20"/>
          <w:lang w:val="pt-BR"/>
        </w:rPr>
        <w:tab/>
      </w:r>
      <w:bookmarkStart w:id="48" w:name="H11"/>
      <w:r w:rsidRPr="0032695B">
        <w:rPr>
          <w:rStyle w:val="WCHol"/>
          <w:b/>
        </w:rPr>
        <w:fldChar w:fldCharType="begin"/>
      </w:r>
      <w:r w:rsidRPr="0032695B">
        <w:rPr>
          <w:rStyle w:val="WCHol"/>
          <w:b/>
        </w:rPr>
        <w:instrText>HYPERLINK "https://www.wincalendar.com/Latvija\\Kalendaru\\Decembris-2025?v=25"</w:instrText>
      </w:r>
      <w:r w:rsidRPr="0032695B">
        <w:rPr>
          <w:rStyle w:val="WCHol"/>
          <w:b/>
        </w:rPr>
      </w:r>
      <w:r w:rsidRPr="0032695B">
        <w:rPr>
          <w:rStyle w:val="WCHol"/>
          <w:b/>
        </w:rPr>
        <w:fldChar w:fldCharType="separate"/>
      </w:r>
      <w:bookmarkEnd w:id="48"/>
      <w:r w:rsidRPr="0032695B">
        <w:rPr>
          <w:rStyle w:val="WCHol"/>
          <w:b/>
          <w:lang w:val="pt-BR"/>
        </w:rPr>
        <w:t>Ziemassvētki</w:t>
      </w:r>
      <w:r w:rsidRPr="0032695B">
        <w:rPr>
          <w:rStyle w:val="WCHol"/>
          <w:b/>
        </w:rPr>
        <w:fldChar w:fldCharType="end"/>
      </w:r>
    </w:p>
    <w:p w:rsidR="0032695B" w:rsidRPr="0032695B" w:rsidRDefault="0032695B" w:rsidP="0032695B">
      <w:pPr>
        <w:spacing w:before="100" w:after="100" w:line="192" w:lineRule="auto"/>
        <w:rPr>
          <w:lang w:eastAsia="en-US"/>
        </w:rPr>
      </w:pPr>
    </w:p>
    <w:sectPr w:rsidR="0032695B" w:rsidRPr="0032695B" w:rsidSect="0032695B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2695B" w:rsidRDefault="0032695B">
      <w:r>
        <w:separator/>
      </w:r>
    </w:p>
  </w:endnote>
  <w:endnote w:type="continuationSeparator" w:id="0">
    <w:p w:rsidR="0032695B" w:rsidRDefault="00326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695B" w:rsidRDefault="003269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695B" w:rsidRDefault="003269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695B" w:rsidRDefault="003269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2695B" w:rsidRDefault="0032695B">
      <w:r>
        <w:separator/>
      </w:r>
    </w:p>
  </w:footnote>
  <w:footnote w:type="continuationSeparator" w:id="0">
    <w:p w:rsidR="0032695B" w:rsidRDefault="00326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695B" w:rsidRDefault="003269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695B" w:rsidRDefault="003269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695B" w:rsidRDefault="003269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95B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2695B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449F3E1-B570-4F7E-B80D-5AD2B6CDD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3269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695B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32695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32695B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3269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69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atvija/Kalendaru/2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v/2025-Kalend&#257;rs-Latvija-Br&#299;vdiena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v/2025-Excel-Kalend&#257;rs-Latvija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atvija/Kalendaru/2025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425</Words>
  <Characters>1008</Characters>
  <Application>Microsoft Office Word</Application>
  <DocSecurity>0</DocSecurity>
  <Lines>673</Lines>
  <Paragraphs>380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2025. gada kalendārs, pilns gads uz 1 lapas</dc:title>
  <dc:subject>2025 Kalendārs</dc:subject>
  <dc:creator>WinCalendar</dc:creator>
  <cp:keywords>2025 Kalendārs,2025. gada kalendārs, pilns gads uz 1 lapas</cp:keywords>
  <cp:lastModifiedBy>Kenny Garcia</cp:lastModifiedBy>
  <cp:revision>1</cp:revision>
  <dcterms:created xsi:type="dcterms:W3CDTF">2023-07-02T23:26:00Z</dcterms:created>
  <dcterms:modified xsi:type="dcterms:W3CDTF">2023-07-02T23:26:00Z</dcterms:modified>
  <cp:category>Kalendārs ar valsts svētkiem no WinCalendar.com</cp:category>
</cp:coreProperties>
</file>