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B54C9D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B54C9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Kalendārs - LVA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B54C9D" w:rsidRDefault="00B54C9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B54C9D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Ar </w:t>
            </w:r>
            <w:hyperlink r:id="rId7" w:history="1">
              <w:r w:rsidRPr="00B54C9D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  <w:r w:rsidRPr="00B54C9D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piekrišanu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B54C9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B54C9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B54C9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B54C9D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B54C9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B54C9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B54C9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B54C9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B54C9D"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B54C9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B54C9D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B54C9D" w:rsidRDefault="00B54C9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B54C9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B54C9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B54C9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B54C9D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B54C9D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B54C9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B54C9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B54C9D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B54C9D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B54C9D" w:rsidRDefault="00B54C9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B54C9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B54C9D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B54C9D"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B54C9D">
              <w:tc>
                <w:tcPr>
                  <w:tcW w:w="318" w:type="dxa"/>
                  <w:shd w:val="clear" w:color="auto" w:fill="F1F0DB"/>
                </w:tcPr>
                <w:p w:rsidR="00CB75AE" w:rsidRPr="00B54C9D" w:rsidRDefault="00B54C9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54C9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B54C9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B54C9D" w:rsidP="00B54C9D">
      <w:pPr>
        <w:pStyle w:val="NoSpacing"/>
        <w:ind w:right="540"/>
        <w:jc w:val="right"/>
        <w:rPr>
          <w:color w:val="204066"/>
          <w:sz w:val="22"/>
        </w:rPr>
      </w:pPr>
      <w:r w:rsidRPr="00B54C9D">
        <w:rPr>
          <w:color w:val="666699"/>
          <w:sz w:val="16"/>
        </w:rPr>
        <w:t xml:space="preserve">Vairāk Kalendāru: </w:t>
      </w:r>
      <w:hyperlink r:id="rId8" w:history="1">
        <w:r w:rsidRPr="00B54C9D">
          <w:rPr>
            <w:rStyle w:val="Hyperlink"/>
            <w:color w:val="666699"/>
            <w:sz w:val="16"/>
          </w:rPr>
          <w:t>2024</w:t>
        </w:r>
      </w:hyperlink>
      <w:r w:rsidRPr="00B54C9D">
        <w:rPr>
          <w:color w:val="666699"/>
          <w:sz w:val="16"/>
        </w:rPr>
        <w:t xml:space="preserve">, </w:t>
      </w:r>
      <w:hyperlink r:id="rId9" w:history="1">
        <w:r w:rsidRPr="00B54C9D">
          <w:rPr>
            <w:rStyle w:val="Hyperlink"/>
            <w:color w:val="666699"/>
            <w:sz w:val="16"/>
          </w:rPr>
          <w:t>Word Kalendārs</w:t>
        </w:r>
      </w:hyperlink>
      <w:r w:rsidRPr="00B54C9D">
        <w:rPr>
          <w:color w:val="666699"/>
          <w:sz w:val="16"/>
        </w:rPr>
        <w:t xml:space="preserve">, </w:t>
      </w:r>
      <w:hyperlink r:id="rId10" w:history="1">
        <w:r w:rsidRPr="00B54C9D">
          <w:rPr>
            <w:rStyle w:val="Hyperlink"/>
            <w:color w:val="666699"/>
            <w:sz w:val="16"/>
          </w:rPr>
          <w:t>PDF kalendārs</w:t>
        </w:r>
      </w:hyperlink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NoSpacing"/>
        <w:ind w:right="540"/>
        <w:jc w:val="right"/>
        <w:rPr>
          <w:color w:val="204066"/>
          <w:sz w:val="22"/>
        </w:rPr>
      </w:pPr>
    </w:p>
    <w:p w:rsidR="00B54C9D" w:rsidRDefault="00B54C9D" w:rsidP="00B54C9D">
      <w:pPr>
        <w:pStyle w:val="Heading1"/>
        <w:spacing w:after="160"/>
      </w:pPr>
      <w:r w:rsidRPr="00B54C9D">
        <w:lastRenderedPageBreak/>
        <w:t>Latvijas valsts svētki - 2023</w:t>
      </w:r>
      <w:r w:rsidRPr="00B54C9D">
        <w:br/>
        <w:t xml:space="preserve">Pieklājīgi no </w:t>
      </w:r>
      <w:hyperlink r:id="rId11" w:history="1">
        <w:r w:rsidRPr="00B54C9D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54C9D">
        <w:rPr>
          <w:rStyle w:val="WCDate"/>
          <w:b/>
          <w:lang w:val="pt-BR"/>
        </w:rPr>
        <w:t xml:space="preserve"> 1</w:t>
      </w:r>
      <w:r w:rsidRPr="00B54C9D">
        <w:rPr>
          <w:b/>
          <w:sz w:val="20"/>
          <w:lang w:val="pt-BR"/>
        </w:rPr>
        <w:tab/>
      </w:r>
      <w:bookmarkStart w:id="38" w:name="H1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"https://www.wincalendar.com/Latvija\\Kalendaru\\Janvāris-2023?v=1"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38"/>
      <w:r w:rsidRPr="00B54C9D">
        <w:rPr>
          <w:rStyle w:val="WCHol"/>
          <w:b/>
          <w:lang w:val="pt-BR"/>
        </w:rPr>
        <w:t>Jaungada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7</w:t>
      </w:r>
      <w:r w:rsidRPr="00B54C9D">
        <w:rPr>
          <w:b/>
          <w:sz w:val="20"/>
          <w:lang w:val="pt-BR"/>
        </w:rPr>
        <w:tab/>
      </w:r>
      <w:bookmarkStart w:id="39" w:name="H2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"https://www.wincalendar.com/Latvija\\Kalendaru\\Aprīlis-2023?v=7"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39"/>
      <w:r w:rsidRPr="00B54C9D">
        <w:rPr>
          <w:rStyle w:val="WCHol"/>
          <w:b/>
          <w:lang w:val="pt-BR"/>
        </w:rPr>
        <w:t>Laba piektdiena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9</w:t>
      </w:r>
      <w:r w:rsidRPr="00B54C9D">
        <w:rPr>
          <w:b/>
          <w:sz w:val="20"/>
          <w:lang w:val="pt-BR"/>
        </w:rPr>
        <w:tab/>
      </w:r>
      <w:bookmarkStart w:id="40" w:name="H3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"https://www.wincalendar.com/Latvija\\Kalendaru\\Aprīlis-2023?v=9"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0"/>
      <w:r w:rsidRPr="00B54C9D">
        <w:rPr>
          <w:rStyle w:val="WCHol"/>
          <w:b/>
          <w:lang w:val="pt-BR"/>
        </w:rPr>
        <w:t>Lieldienu Svētdiena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10</w:t>
      </w:r>
      <w:r w:rsidRPr="00B54C9D">
        <w:rPr>
          <w:b/>
          <w:sz w:val="20"/>
          <w:lang w:val="pt-BR"/>
        </w:rPr>
        <w:tab/>
      </w:r>
      <w:bookmarkStart w:id="41" w:name="H4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"https://www.wincalendar.com/Latvija\\Kalendaru\\Aprīlis-2023?v=10"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1"/>
      <w:r w:rsidRPr="00B54C9D">
        <w:rPr>
          <w:rStyle w:val="WCHol"/>
          <w:b/>
          <w:lang w:val="pt-BR"/>
        </w:rPr>
        <w:t>Otrās Lieldienas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1</w:t>
      </w:r>
      <w:r w:rsidRPr="00B54C9D">
        <w:rPr>
          <w:b/>
          <w:sz w:val="20"/>
          <w:lang w:val="pt-BR"/>
        </w:rPr>
        <w:tab/>
      </w:r>
      <w:bookmarkStart w:id="42" w:name="H5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"https://www.wincalendar.com/Latvija\\Kalendaru\\Maijs-2023?v=1"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2"/>
      <w:r w:rsidRPr="00B54C9D">
        <w:rPr>
          <w:rStyle w:val="WCHol"/>
          <w:b/>
          <w:lang w:val="pt-BR"/>
        </w:rPr>
        <w:t>Darba Svētki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1</w:t>
      </w:r>
      <w:r w:rsidRPr="00B54C9D">
        <w:rPr>
          <w:b/>
          <w:sz w:val="20"/>
          <w:lang w:val="pt-BR"/>
        </w:rPr>
        <w:tab/>
      </w:r>
      <w:bookmarkStart w:id="43" w:name="H6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"https://www.wincalendar.com/Latvija\\Kalendaru\\Maijs-2023?v=1"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3"/>
      <w:r w:rsidRPr="00B54C9D">
        <w:rPr>
          <w:rStyle w:val="WCHol"/>
          <w:b/>
          <w:lang w:val="pt-BR"/>
        </w:rPr>
        <w:t>Latvijas Satversmes Sapulces Sasaukšana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4</w:t>
      </w:r>
      <w:r w:rsidRPr="00B54C9D">
        <w:rPr>
          <w:b/>
          <w:sz w:val="20"/>
          <w:lang w:val="pt-BR"/>
        </w:rPr>
        <w:tab/>
      </w:r>
      <w:bookmarkStart w:id="44" w:name="H7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"https://www.wincalendar.com/Latvija\\Kalendaru\\Maijs-2023?v=4"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4"/>
      <w:r w:rsidRPr="00B54C9D">
        <w:rPr>
          <w:rStyle w:val="WCHol"/>
          <w:b/>
          <w:lang w:val="pt-BR"/>
        </w:rPr>
        <w:t>Latvijas Neatkarības Atjaunošana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14</w:t>
      </w:r>
      <w:r w:rsidRPr="00B54C9D">
        <w:rPr>
          <w:b/>
          <w:sz w:val="20"/>
          <w:lang w:val="pt-BR"/>
        </w:rPr>
        <w:tab/>
      </w:r>
      <w:bookmarkStart w:id="45" w:name="H8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"https://www.wincalendar.com/Latvija\\Kalendaru\\Maijs-2023?v=14"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5"/>
      <w:r w:rsidRPr="00B54C9D">
        <w:rPr>
          <w:rStyle w:val="WCHol"/>
          <w:b/>
          <w:lang w:val="pt-BR"/>
        </w:rPr>
        <w:t>Mātes Diena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28</w:t>
      </w:r>
      <w:r w:rsidRPr="00B54C9D">
        <w:rPr>
          <w:b/>
          <w:sz w:val="20"/>
          <w:lang w:val="pt-BR"/>
        </w:rPr>
        <w:tab/>
      </w:r>
      <w:bookmarkStart w:id="46" w:name="H9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"https://www.wincalendar.com/Latvija\\Kalendaru\\Maijs-2023?v=28"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6"/>
      <w:r w:rsidRPr="00B54C9D">
        <w:rPr>
          <w:rStyle w:val="WCHol"/>
          <w:b/>
          <w:lang w:val="pt-BR"/>
        </w:rPr>
        <w:t>Vasarsvētki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23</w:t>
      </w:r>
      <w:r w:rsidRPr="00B54C9D">
        <w:rPr>
          <w:b/>
          <w:sz w:val="20"/>
          <w:lang w:val="pt-BR"/>
        </w:rPr>
        <w:tab/>
      </w:r>
      <w:bookmarkStart w:id="47" w:name="H10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"https://www.wincalendar.com/Latvija\\Kalendaru\\Jūnijs-2023?v=23"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7"/>
      <w:r w:rsidRPr="00B54C9D">
        <w:rPr>
          <w:rStyle w:val="WCHol"/>
          <w:b/>
          <w:lang w:val="pt-BR"/>
        </w:rPr>
        <w:t>Līgo Diena Sākas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4C9D">
        <w:rPr>
          <w:rStyle w:val="WCDate"/>
          <w:b/>
          <w:lang w:val="pt-BR"/>
        </w:rPr>
        <w:t xml:space="preserve"> 18</w:t>
      </w:r>
      <w:r w:rsidRPr="00B54C9D">
        <w:rPr>
          <w:b/>
          <w:sz w:val="20"/>
          <w:lang w:val="pt-BR"/>
        </w:rPr>
        <w:tab/>
      </w:r>
      <w:bookmarkStart w:id="48" w:name="H11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"https://www.wincalendar.com/Latvija\\Kalendaru\\Novembris-2023?v=18"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8"/>
      <w:r w:rsidRPr="00B54C9D">
        <w:rPr>
          <w:rStyle w:val="WCHol"/>
          <w:b/>
          <w:lang w:val="pt-BR"/>
        </w:rPr>
        <w:t>Latvijas Republikas Proklamēšana</w:t>
      </w:r>
      <w:r w:rsidRPr="00B54C9D">
        <w:rPr>
          <w:rStyle w:val="WCHol"/>
          <w:b/>
        </w:rPr>
        <w:fldChar w:fldCharType="end"/>
      </w:r>
    </w:p>
    <w:p w:rsidR="00B54C9D" w:rsidRPr="00B54C9D" w:rsidRDefault="00B54C9D" w:rsidP="00B54C9D">
      <w:pPr>
        <w:spacing w:before="100" w:after="100" w:line="192" w:lineRule="auto"/>
        <w:rPr>
          <w:lang w:eastAsia="en-US"/>
        </w:rPr>
      </w:pPr>
      <w:r w:rsidRPr="00B54C9D">
        <w:rPr>
          <w:rStyle w:val="WCDate"/>
          <w:b/>
          <w:lang w:val="pt-BR"/>
        </w:rPr>
        <w:t xml:space="preserve"> 25</w:t>
      </w:r>
      <w:r w:rsidRPr="00B54C9D">
        <w:rPr>
          <w:b/>
          <w:sz w:val="20"/>
          <w:lang w:val="pt-BR"/>
        </w:rPr>
        <w:tab/>
      </w:r>
      <w:bookmarkStart w:id="49" w:name="H12"/>
      <w:r w:rsidRPr="00B54C9D">
        <w:rPr>
          <w:rStyle w:val="WCHol"/>
          <w:b/>
        </w:rPr>
        <w:fldChar w:fldCharType="begin"/>
      </w:r>
      <w:r w:rsidRPr="00B54C9D">
        <w:rPr>
          <w:rStyle w:val="WCHol"/>
          <w:b/>
        </w:rPr>
        <w:instrText>HYPERLINK "https://www.wincalendar.com/Latvija\\Kalendaru\\Decembris-2023?v=25"</w:instrText>
      </w:r>
      <w:r w:rsidRPr="00B54C9D">
        <w:rPr>
          <w:rStyle w:val="WCHol"/>
          <w:b/>
        </w:rPr>
      </w:r>
      <w:r w:rsidRPr="00B54C9D">
        <w:rPr>
          <w:rStyle w:val="WCHol"/>
          <w:b/>
        </w:rPr>
        <w:fldChar w:fldCharType="separate"/>
      </w:r>
      <w:bookmarkEnd w:id="49"/>
      <w:r w:rsidRPr="00B54C9D">
        <w:rPr>
          <w:rStyle w:val="WCHol"/>
          <w:b/>
          <w:lang w:val="pt-BR"/>
        </w:rPr>
        <w:t>Ziemassvētki</w:t>
      </w:r>
      <w:r w:rsidRPr="00B54C9D">
        <w:rPr>
          <w:rStyle w:val="WCHol"/>
          <w:b/>
        </w:rPr>
        <w:fldChar w:fldCharType="end"/>
      </w:r>
    </w:p>
    <w:sectPr w:rsidR="00B54C9D" w:rsidRPr="00B54C9D" w:rsidSect="00B54C9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54C9D" w:rsidRDefault="00B54C9D">
      <w:r>
        <w:separator/>
      </w:r>
    </w:p>
  </w:endnote>
  <w:endnote w:type="continuationSeparator" w:id="0">
    <w:p w:rsidR="00B54C9D" w:rsidRDefault="00B54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54C9D" w:rsidRDefault="00B54C9D">
      <w:r>
        <w:separator/>
      </w:r>
    </w:p>
  </w:footnote>
  <w:footnote w:type="continuationSeparator" w:id="0">
    <w:p w:rsidR="00B54C9D" w:rsidRDefault="00B54C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54C9D" w:rsidRDefault="00B54C9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C9D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B54C9D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E9E3DF1-F144-43BA-BB7C-D34D3B5BE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B54C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4C9D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B54C9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54C9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v/2024-Kalend&#257;rs-Latvija-Br&#299;vdienas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v/2024-Kalend&#257;rs-Latvija-Br&#299;vdiena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2024-Latvia-Calendar-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v/2024-Kalend&#257;rs-Latvija-Br&#299;vdiena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2</Pages>
  <Words>425</Words>
  <Characters>988</Characters>
  <Application>Microsoft Office Word</Application>
  <DocSecurity>0</DocSecurity>
  <Lines>667</Lines>
  <Paragraphs>381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2023. gada kalendārs, pilns gads uz 1 lapas</dc:title>
  <dc:subject>2023 Kalendārs</dc:subject>
  <dc:creator>WinCalendar</dc:creator>
  <cp:keywords>2023 Kalendārs,2023. gada kalendārs, pilns gads uz 1 lapas</cp:keywords>
  <cp:lastModifiedBy>Kenny Garcia</cp:lastModifiedBy>
  <cp:revision>1</cp:revision>
  <dcterms:created xsi:type="dcterms:W3CDTF">2023-07-02T23:19:00Z</dcterms:created>
  <dcterms:modified xsi:type="dcterms:W3CDTF">2023-07-02T23:20:00Z</dcterms:modified>
  <cp:category>Nedēļas Kalendāru LV</cp:category>
</cp:coreProperties>
</file>