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A50B1A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A50B1A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2025 Kalendár - Slovensko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A50B1A" w:rsidRDefault="00A50B1A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A50B1A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S láskavým dovolením </w:t>
            </w:r>
            <w:hyperlink r:id="rId7" w:history="1">
              <w:r w:rsidRPr="00A50B1A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A50B1A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"/>
      <w:bookmarkEnd w:id="3"/>
      <w:bookmarkEnd w:id="4"/>
      <w:bookmarkEnd w:id="5"/>
      <w:tr w:rsidR="00E45EDC" w:rsidRPr="0091671F" w:rsidTr="00A50B1A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A50B1A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A50B1A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A50B1A" w:rsidRDefault="00A50B1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50B1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A50B1A">
              <w:tc>
                <w:tcPr>
                  <w:tcW w:w="389" w:type="dxa"/>
                  <w:shd w:val="clear" w:color="auto" w:fill="F1F0DB"/>
                </w:tcPr>
                <w:p w:rsidR="00E45EDC" w:rsidRPr="00A50B1A" w:rsidRDefault="00A50B1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50B1A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50B1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A50B1A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50B1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A50B1A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A50B1A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50B1A" w:rsidRDefault="00A50B1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50B1A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A50B1A">
              <w:tc>
                <w:tcPr>
                  <w:tcW w:w="318" w:type="dxa"/>
                  <w:shd w:val="clear" w:color="auto" w:fill="F1F0DB"/>
                </w:tcPr>
                <w:p w:rsidR="00E45EDC" w:rsidRPr="00A50B1A" w:rsidRDefault="00A50B1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50B1A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A50B1A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A50B1A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14"/>
      <w:bookmarkEnd w:id="15"/>
      <w:bookmarkEnd w:id="16"/>
      <w:bookmarkEnd w:id="17"/>
      <w:tr w:rsidR="00E45EDC" w:rsidRPr="0091671F" w:rsidTr="00A50B1A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50B1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A50B1A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50B1A" w:rsidRDefault="00A50B1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50B1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A50B1A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50B1A" w:rsidRDefault="00A50B1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50B1A">
                    <w:rPr>
                      <w:color w:val="C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50B1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50B1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50B1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A50B1A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A50B1A">
              <w:tc>
                <w:tcPr>
                  <w:tcW w:w="318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50B1A" w:rsidRDefault="00A50B1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50B1A">
                    <w:rPr>
                      <w:color w:val="C00000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A50B1A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A50B1A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E45EDC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</w:p>
        </w:tc>
      </w:tr>
      <w:bookmarkEnd w:id="26"/>
      <w:bookmarkEnd w:id="27"/>
      <w:bookmarkEnd w:id="28"/>
      <w:bookmarkEnd w:id="29"/>
      <w:tr w:rsidR="00E45EDC" w:rsidRPr="0091671F" w:rsidTr="00A50B1A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50B1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91671F" w:rsidTr="00A50B1A">
              <w:tc>
                <w:tcPr>
                  <w:tcW w:w="318" w:type="dxa"/>
                  <w:shd w:val="clear" w:color="auto" w:fill="F1F0DB"/>
                </w:tcPr>
                <w:p w:rsidR="00E45EDC" w:rsidRPr="00A50B1A" w:rsidRDefault="00A50B1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  <w:r w:rsidRPr="00A50B1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A50B1A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A50B1A">
              <w:tc>
                <w:tcPr>
                  <w:tcW w:w="318" w:type="dxa"/>
                  <w:shd w:val="clear" w:color="auto" w:fill="F1F0DB"/>
                </w:tcPr>
                <w:p w:rsidR="00E45EDC" w:rsidRPr="00A50B1A" w:rsidRDefault="00A50B1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50B1A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50B1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50B1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 w:rsidTr="00A50B1A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50B1A" w:rsidRDefault="00A50B1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50B1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127174" w:rsidTr="00A50B1A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127174" w:rsidTr="00A50B1A">
              <w:tc>
                <w:tcPr>
                  <w:tcW w:w="318" w:type="dxa"/>
                  <w:shd w:val="clear" w:color="auto" w:fill="F1F0DB"/>
                </w:tcPr>
                <w:p w:rsidR="00E45EDC" w:rsidRPr="00A50B1A" w:rsidRDefault="00A50B1A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50B1A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A50B1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A50B1A" w:rsidRDefault="00E45EDC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 w:rsidTr="00A50B1A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 w:rsidTr="00A50B1A">
              <w:tc>
                <w:tcPr>
                  <w:tcW w:w="318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50B1A" w:rsidRDefault="00A50B1A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50B1A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50B1A" w:rsidRDefault="00A50B1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50B1A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A50B1A" w:rsidRDefault="00A50B1A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A50B1A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A50B1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A50B1A" w:rsidP="00A50B1A">
      <w:pPr>
        <w:pStyle w:val="NoSpacing"/>
        <w:ind w:right="540"/>
        <w:jc w:val="right"/>
        <w:rPr>
          <w:color w:val="204066"/>
          <w:sz w:val="22"/>
        </w:rPr>
      </w:pPr>
      <w:r w:rsidRPr="00A50B1A">
        <w:rPr>
          <w:color w:val="666699"/>
          <w:sz w:val="16"/>
        </w:rPr>
        <w:t xml:space="preserve">Ďalšie bezplatné šablóny kalendárov: </w:t>
      </w:r>
      <w:hyperlink r:id="rId8" w:history="1">
        <w:r w:rsidRPr="00A50B1A">
          <w:rPr>
            <w:rStyle w:val="Hyperlink"/>
            <w:color w:val="666699"/>
            <w:sz w:val="16"/>
          </w:rPr>
          <w:t>2025 Kalendár</w:t>
        </w:r>
      </w:hyperlink>
      <w:r w:rsidRPr="00A50B1A">
        <w:rPr>
          <w:color w:val="666699"/>
          <w:sz w:val="16"/>
        </w:rPr>
        <w:t xml:space="preserve">, </w:t>
      </w:r>
      <w:hyperlink r:id="rId9" w:history="1">
        <w:r w:rsidRPr="00A50B1A">
          <w:rPr>
            <w:rStyle w:val="Hyperlink"/>
            <w:color w:val="666699"/>
            <w:sz w:val="16"/>
          </w:rPr>
          <w:t>Kalendár na tlač</w:t>
        </w:r>
      </w:hyperlink>
      <w:r w:rsidRPr="00A50B1A">
        <w:rPr>
          <w:color w:val="666699"/>
          <w:sz w:val="16"/>
        </w:rPr>
        <w:t xml:space="preserve">, </w:t>
      </w:r>
      <w:hyperlink r:id="rId10" w:history="1">
        <w:r w:rsidRPr="00A50B1A">
          <w:rPr>
            <w:rStyle w:val="Hyperlink"/>
            <w:color w:val="666699"/>
            <w:sz w:val="16"/>
          </w:rPr>
          <w:t>Sviatočný kalendár</w:t>
        </w:r>
      </w:hyperlink>
    </w:p>
    <w:p w:rsidR="00A50B1A" w:rsidRDefault="00A50B1A" w:rsidP="00A50B1A">
      <w:pPr>
        <w:pStyle w:val="NoSpacing"/>
        <w:ind w:right="540"/>
        <w:jc w:val="right"/>
        <w:rPr>
          <w:color w:val="204066"/>
          <w:sz w:val="22"/>
        </w:rPr>
      </w:pPr>
    </w:p>
    <w:p w:rsidR="00A50B1A" w:rsidRDefault="00A50B1A" w:rsidP="00A50B1A">
      <w:pPr>
        <w:pStyle w:val="NoSpacing"/>
        <w:ind w:right="540"/>
        <w:jc w:val="right"/>
        <w:rPr>
          <w:color w:val="204066"/>
          <w:sz w:val="22"/>
        </w:rPr>
      </w:pPr>
    </w:p>
    <w:p w:rsidR="00A50B1A" w:rsidRDefault="00A50B1A" w:rsidP="00A50B1A">
      <w:pPr>
        <w:pStyle w:val="Heading1"/>
        <w:spacing w:after="160"/>
      </w:pPr>
      <w:r w:rsidRPr="00A50B1A">
        <w:t xml:space="preserve">Slovenské štátne sviatky - 2025 </w:t>
      </w:r>
      <w:r w:rsidRPr="00A50B1A">
        <w:tab/>
        <w:t xml:space="preserve">S láskavým dovolením </w:t>
      </w:r>
      <w:hyperlink r:id="rId11" w:history="1">
        <w:r w:rsidRPr="00A50B1A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A50B1A" w:rsidRDefault="00A50B1A" w:rsidP="00A50B1A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A50B1A" w:rsidSect="00A50B1A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A50B1A" w:rsidRPr="00A50B1A" w:rsidRDefault="00A50B1A" w:rsidP="00A50B1A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A50B1A">
        <w:rPr>
          <w:rStyle w:val="WCDate"/>
          <w:b/>
          <w:lang w:val="pt-BR"/>
        </w:rPr>
        <w:t xml:space="preserve">1 </w:t>
      </w:r>
      <w:r w:rsidRPr="00A50B1A">
        <w:rPr>
          <w:b/>
          <w:sz w:val="20"/>
          <w:lang w:val="pt-BR"/>
        </w:rPr>
        <w:tab/>
      </w:r>
      <w:bookmarkStart w:id="38" w:name="H1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"https://www.wincalendar.com/Slovensko\\Kalendar\\Januar-2025?v=1"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38"/>
      <w:r w:rsidRPr="00A50B1A">
        <w:rPr>
          <w:rStyle w:val="WCHol"/>
          <w:b/>
          <w:lang w:val="pt-BR"/>
        </w:rPr>
        <w:t>Deň vzniku Slovenskej republiky</w:t>
      </w:r>
      <w:r w:rsidRPr="00A50B1A">
        <w:rPr>
          <w:rStyle w:val="WCHol"/>
          <w:b/>
        </w:rPr>
        <w:fldChar w:fldCharType="end"/>
      </w:r>
    </w:p>
    <w:p w:rsidR="00A50B1A" w:rsidRPr="00A50B1A" w:rsidRDefault="00A50B1A" w:rsidP="00A50B1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0B1A">
        <w:rPr>
          <w:rStyle w:val="WCDate"/>
          <w:b/>
          <w:lang w:val="pt-BR"/>
        </w:rPr>
        <w:t xml:space="preserve">6 </w:t>
      </w:r>
      <w:r w:rsidRPr="00A50B1A">
        <w:rPr>
          <w:b/>
          <w:sz w:val="20"/>
          <w:lang w:val="pt-BR"/>
        </w:rPr>
        <w:tab/>
      </w:r>
      <w:bookmarkStart w:id="39" w:name="H2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"https://www.wincalendar.com/Slovensko\\Kalendar\\Januar-2025?v=6"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39"/>
      <w:r w:rsidRPr="00A50B1A">
        <w:rPr>
          <w:rStyle w:val="WCHol"/>
          <w:b/>
          <w:lang w:val="pt-BR"/>
        </w:rPr>
        <w:t>Zjavenie</w:t>
      </w:r>
      <w:r w:rsidRPr="00A50B1A">
        <w:rPr>
          <w:rStyle w:val="WCHol"/>
          <w:b/>
        </w:rPr>
        <w:fldChar w:fldCharType="end"/>
      </w:r>
    </w:p>
    <w:p w:rsidR="00A50B1A" w:rsidRPr="00A50B1A" w:rsidRDefault="00A50B1A" w:rsidP="00A50B1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0B1A">
        <w:rPr>
          <w:rStyle w:val="WCDate"/>
          <w:b/>
          <w:lang w:val="pt-BR"/>
        </w:rPr>
        <w:t xml:space="preserve">18 </w:t>
      </w:r>
      <w:r w:rsidRPr="00A50B1A">
        <w:rPr>
          <w:b/>
          <w:sz w:val="20"/>
          <w:lang w:val="pt-BR"/>
        </w:rPr>
        <w:tab/>
      </w:r>
      <w:bookmarkStart w:id="40" w:name="H3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"https://www.wincalendar.com/Slovensko\\Kalendar\\April-2025?v=18"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40"/>
      <w:r w:rsidRPr="00A50B1A">
        <w:rPr>
          <w:rStyle w:val="WCHol"/>
          <w:b/>
          <w:lang w:val="pt-BR"/>
        </w:rPr>
        <w:t>Dobrý Piatok</w:t>
      </w:r>
      <w:r w:rsidRPr="00A50B1A">
        <w:rPr>
          <w:rStyle w:val="WCHol"/>
          <w:b/>
        </w:rPr>
        <w:fldChar w:fldCharType="end"/>
      </w:r>
    </w:p>
    <w:p w:rsidR="00A50B1A" w:rsidRPr="00A50B1A" w:rsidRDefault="00A50B1A" w:rsidP="00A50B1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0B1A">
        <w:rPr>
          <w:rStyle w:val="WCDate"/>
          <w:b/>
          <w:lang w:val="pt-BR"/>
        </w:rPr>
        <w:t xml:space="preserve">21 </w:t>
      </w:r>
      <w:r w:rsidRPr="00A50B1A">
        <w:rPr>
          <w:b/>
          <w:sz w:val="20"/>
          <w:lang w:val="pt-BR"/>
        </w:rPr>
        <w:tab/>
      </w:r>
      <w:bookmarkStart w:id="41" w:name="H4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"https://www.wincalendar.com/Slovensko\\Kalendar\\April-2025?v=21"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41"/>
      <w:r w:rsidRPr="00A50B1A">
        <w:rPr>
          <w:rStyle w:val="WCHol"/>
          <w:b/>
          <w:lang w:val="pt-BR"/>
        </w:rPr>
        <w:t>Veľkonočný Pondelok</w:t>
      </w:r>
      <w:r w:rsidRPr="00A50B1A">
        <w:rPr>
          <w:rStyle w:val="WCHol"/>
          <w:b/>
        </w:rPr>
        <w:fldChar w:fldCharType="end"/>
      </w:r>
    </w:p>
    <w:p w:rsidR="00A50B1A" w:rsidRPr="00A50B1A" w:rsidRDefault="00A50B1A" w:rsidP="00A50B1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0B1A">
        <w:rPr>
          <w:rStyle w:val="WCDate"/>
          <w:b/>
          <w:lang w:val="pt-BR"/>
        </w:rPr>
        <w:t xml:space="preserve">1 </w:t>
      </w:r>
      <w:r w:rsidRPr="00A50B1A">
        <w:rPr>
          <w:b/>
          <w:sz w:val="20"/>
          <w:lang w:val="pt-BR"/>
        </w:rPr>
        <w:tab/>
      </w:r>
      <w:bookmarkStart w:id="42" w:name="H5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"https://www.wincalendar.com/Slovensko\\Kalendar\\Maj-2025?v=1"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42"/>
      <w:r w:rsidRPr="00A50B1A">
        <w:rPr>
          <w:rStyle w:val="WCHol"/>
          <w:b/>
          <w:lang w:val="pt-BR"/>
        </w:rPr>
        <w:t>Medzinárodný Deň Pracovníkov</w:t>
      </w:r>
      <w:r w:rsidRPr="00A50B1A">
        <w:rPr>
          <w:rStyle w:val="WCHol"/>
          <w:b/>
        </w:rPr>
        <w:fldChar w:fldCharType="end"/>
      </w:r>
    </w:p>
    <w:p w:rsidR="00A50B1A" w:rsidRPr="00A50B1A" w:rsidRDefault="00A50B1A" w:rsidP="00A50B1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0B1A">
        <w:rPr>
          <w:rStyle w:val="WCDate"/>
          <w:b/>
          <w:lang w:val="pt-BR"/>
        </w:rPr>
        <w:t xml:space="preserve">8 </w:t>
      </w:r>
      <w:r w:rsidRPr="00A50B1A">
        <w:rPr>
          <w:b/>
          <w:sz w:val="20"/>
          <w:lang w:val="pt-BR"/>
        </w:rPr>
        <w:tab/>
      </w:r>
      <w:bookmarkStart w:id="43" w:name="H6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"https://www.wincalendar.com/Slovensko\\Kalendar\\Maj-2025?v=8"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43"/>
      <w:r w:rsidRPr="00A50B1A">
        <w:rPr>
          <w:rStyle w:val="WCHol"/>
          <w:b/>
          <w:lang w:val="pt-BR"/>
        </w:rPr>
        <w:t>Deň víťazstva nad fašizmom</w:t>
      </w:r>
      <w:r w:rsidRPr="00A50B1A">
        <w:rPr>
          <w:rStyle w:val="WCHol"/>
          <w:b/>
        </w:rPr>
        <w:fldChar w:fldCharType="end"/>
      </w:r>
    </w:p>
    <w:p w:rsidR="00A50B1A" w:rsidRPr="00A50B1A" w:rsidRDefault="00A50B1A" w:rsidP="00A50B1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0B1A">
        <w:rPr>
          <w:rStyle w:val="WCDate"/>
          <w:b/>
          <w:lang w:val="pt-BR"/>
        </w:rPr>
        <w:t xml:space="preserve">29 </w:t>
      </w:r>
      <w:r w:rsidRPr="00A50B1A">
        <w:rPr>
          <w:b/>
          <w:sz w:val="20"/>
          <w:lang w:val="pt-BR"/>
        </w:rPr>
        <w:tab/>
      </w:r>
      <w:bookmarkStart w:id="44" w:name="H7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"https://www.wincalendar.com/Slovensko\\Kalendar\\August-2025?v=29"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44"/>
      <w:r w:rsidRPr="00A50B1A">
        <w:rPr>
          <w:rStyle w:val="WCHol"/>
          <w:b/>
          <w:lang w:val="pt-BR"/>
        </w:rPr>
        <w:t>Slovenské Národné Povstanie</w:t>
      </w:r>
      <w:r w:rsidRPr="00A50B1A">
        <w:rPr>
          <w:rStyle w:val="WCHol"/>
          <w:b/>
        </w:rPr>
        <w:fldChar w:fldCharType="end"/>
      </w:r>
    </w:p>
    <w:p w:rsidR="00A50B1A" w:rsidRPr="00A50B1A" w:rsidRDefault="00A50B1A" w:rsidP="00A50B1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0B1A">
        <w:rPr>
          <w:rStyle w:val="WCDate"/>
          <w:b/>
          <w:lang w:val="pt-BR"/>
        </w:rPr>
        <w:t xml:space="preserve">1 </w:t>
      </w:r>
      <w:r w:rsidRPr="00A50B1A">
        <w:rPr>
          <w:b/>
          <w:sz w:val="20"/>
          <w:lang w:val="pt-BR"/>
        </w:rPr>
        <w:tab/>
      </w:r>
      <w:bookmarkStart w:id="45" w:name="H8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"https://www.wincalendar.com/Slovensko\\Kalendar\\September-2025?v=1"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45"/>
      <w:r w:rsidRPr="00A50B1A">
        <w:rPr>
          <w:rStyle w:val="WCHol"/>
          <w:b/>
          <w:lang w:val="pt-BR"/>
        </w:rPr>
        <w:t>Deň Ústavy Slovenskej republiky</w:t>
      </w:r>
      <w:r w:rsidRPr="00A50B1A">
        <w:rPr>
          <w:rStyle w:val="WCHol"/>
          <w:b/>
        </w:rPr>
        <w:fldChar w:fldCharType="end"/>
      </w:r>
    </w:p>
    <w:p w:rsidR="00A50B1A" w:rsidRPr="00A50B1A" w:rsidRDefault="00A50B1A" w:rsidP="00A50B1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0B1A">
        <w:rPr>
          <w:rStyle w:val="WCDate"/>
          <w:b/>
          <w:lang w:val="pt-BR"/>
        </w:rPr>
        <w:t xml:space="preserve">15 </w:t>
      </w:r>
      <w:r w:rsidRPr="00A50B1A">
        <w:rPr>
          <w:b/>
          <w:sz w:val="20"/>
          <w:lang w:val="pt-BR"/>
        </w:rPr>
        <w:tab/>
      </w:r>
      <w:bookmarkStart w:id="46" w:name="H9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"https://www.wincalendar.com/Slovensko\\Kalendar\\September-2025?v=15"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46"/>
      <w:r w:rsidRPr="00A50B1A">
        <w:rPr>
          <w:rStyle w:val="WCHol"/>
          <w:b/>
          <w:lang w:val="pt-BR"/>
        </w:rPr>
        <w:t>Deň Panny Márie Bolestnej</w:t>
      </w:r>
      <w:r w:rsidRPr="00A50B1A">
        <w:rPr>
          <w:rStyle w:val="WCHol"/>
          <w:b/>
        </w:rPr>
        <w:fldChar w:fldCharType="end"/>
      </w:r>
    </w:p>
    <w:p w:rsidR="00A50B1A" w:rsidRPr="00A50B1A" w:rsidRDefault="00A50B1A" w:rsidP="00A50B1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0B1A">
        <w:rPr>
          <w:rStyle w:val="WCDate"/>
          <w:b/>
          <w:lang w:val="pt-BR"/>
        </w:rPr>
        <w:t xml:space="preserve">1 </w:t>
      </w:r>
      <w:r w:rsidRPr="00A50B1A">
        <w:rPr>
          <w:b/>
          <w:sz w:val="20"/>
          <w:lang w:val="pt-BR"/>
        </w:rPr>
        <w:tab/>
      </w:r>
      <w:bookmarkStart w:id="47" w:name="H10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"https://www.wincalendar.com/Slovensko\\Kalendar\\November-2025?v=1"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47"/>
      <w:r w:rsidRPr="00A50B1A">
        <w:rPr>
          <w:rStyle w:val="WCHol"/>
          <w:b/>
          <w:lang w:val="pt-BR"/>
        </w:rPr>
        <w:t>Všetkých Svätých</w:t>
      </w:r>
      <w:r w:rsidRPr="00A50B1A">
        <w:rPr>
          <w:rStyle w:val="WCHol"/>
          <w:b/>
        </w:rPr>
        <w:fldChar w:fldCharType="end"/>
      </w:r>
    </w:p>
    <w:p w:rsidR="00A50B1A" w:rsidRPr="00A50B1A" w:rsidRDefault="00A50B1A" w:rsidP="00A50B1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0B1A">
        <w:rPr>
          <w:rStyle w:val="WCDate"/>
          <w:b/>
          <w:lang w:val="pt-BR"/>
        </w:rPr>
        <w:t xml:space="preserve">17 </w:t>
      </w:r>
      <w:r w:rsidRPr="00A50B1A">
        <w:rPr>
          <w:b/>
          <w:sz w:val="20"/>
          <w:lang w:val="pt-BR"/>
        </w:rPr>
        <w:tab/>
      </w:r>
      <w:bookmarkStart w:id="48" w:name="H11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"https://www.wincalendar.com/Slovensko\\Kalendar\\November-2025?v=17"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48"/>
      <w:r w:rsidRPr="00A50B1A">
        <w:rPr>
          <w:rStyle w:val="WCHol"/>
          <w:b/>
          <w:lang w:val="pt-BR"/>
        </w:rPr>
        <w:t>Deň Boja Za Slobodu a Demokraciu</w:t>
      </w:r>
      <w:r w:rsidRPr="00A50B1A">
        <w:rPr>
          <w:rStyle w:val="WCHol"/>
          <w:b/>
        </w:rPr>
        <w:fldChar w:fldCharType="end"/>
      </w:r>
    </w:p>
    <w:p w:rsidR="00A50B1A" w:rsidRPr="00A50B1A" w:rsidRDefault="00A50B1A" w:rsidP="00A50B1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0B1A">
        <w:rPr>
          <w:rStyle w:val="WCDate"/>
          <w:b/>
          <w:lang w:val="pt-BR"/>
        </w:rPr>
        <w:t xml:space="preserve">24 </w:t>
      </w:r>
      <w:r w:rsidRPr="00A50B1A">
        <w:rPr>
          <w:b/>
          <w:sz w:val="20"/>
          <w:lang w:val="pt-BR"/>
        </w:rPr>
        <w:tab/>
      </w:r>
      <w:bookmarkStart w:id="49" w:name="H12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"https://www.wincalendar.com/Slovensko\\Kalendar\\December-2025?v=24"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49"/>
      <w:r w:rsidRPr="00A50B1A">
        <w:rPr>
          <w:rStyle w:val="WCHol"/>
          <w:b/>
          <w:lang w:val="pt-BR"/>
        </w:rPr>
        <w:t>Štedrý deň</w:t>
      </w:r>
      <w:r w:rsidRPr="00A50B1A">
        <w:rPr>
          <w:rStyle w:val="WCHol"/>
          <w:b/>
        </w:rPr>
        <w:fldChar w:fldCharType="end"/>
      </w:r>
    </w:p>
    <w:p w:rsidR="00A50B1A" w:rsidRPr="00A50B1A" w:rsidRDefault="00A50B1A" w:rsidP="00A50B1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50B1A">
        <w:rPr>
          <w:rStyle w:val="WCDate"/>
          <w:b/>
          <w:lang w:val="pt-BR"/>
        </w:rPr>
        <w:t xml:space="preserve">25 </w:t>
      </w:r>
      <w:r w:rsidRPr="00A50B1A">
        <w:rPr>
          <w:b/>
          <w:sz w:val="20"/>
          <w:lang w:val="pt-BR"/>
        </w:rPr>
        <w:tab/>
      </w:r>
      <w:bookmarkStart w:id="50" w:name="H13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"https://www.wincalendar.com/Slovensko\\Kalendar\\December-2025?v=25"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50"/>
      <w:r w:rsidRPr="00A50B1A">
        <w:rPr>
          <w:rStyle w:val="WCHol"/>
          <w:b/>
          <w:lang w:val="pt-BR"/>
        </w:rPr>
        <w:t>Vianoce</w:t>
      </w:r>
      <w:r w:rsidRPr="00A50B1A">
        <w:rPr>
          <w:rStyle w:val="WCHol"/>
          <w:b/>
        </w:rPr>
        <w:fldChar w:fldCharType="end"/>
      </w:r>
    </w:p>
    <w:p w:rsidR="00A50B1A" w:rsidRDefault="00A50B1A" w:rsidP="00A50B1A">
      <w:pPr>
        <w:spacing w:before="100" w:after="100" w:line="192" w:lineRule="auto"/>
        <w:rPr>
          <w:rStyle w:val="WCHol"/>
          <w:b/>
        </w:rPr>
        <w:sectPr w:rsidR="00A50B1A" w:rsidSect="00A50B1A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A50B1A">
        <w:rPr>
          <w:rStyle w:val="WCDate"/>
          <w:b/>
          <w:lang w:val="pt-BR"/>
        </w:rPr>
        <w:t xml:space="preserve">26 </w:t>
      </w:r>
      <w:r w:rsidRPr="00A50B1A">
        <w:rPr>
          <w:b/>
          <w:sz w:val="20"/>
          <w:lang w:val="pt-BR"/>
        </w:rPr>
        <w:tab/>
      </w:r>
      <w:bookmarkStart w:id="51" w:name="H14"/>
      <w:r w:rsidRPr="00A50B1A">
        <w:rPr>
          <w:rStyle w:val="WCHol"/>
          <w:b/>
        </w:rPr>
        <w:fldChar w:fldCharType="begin"/>
      </w:r>
      <w:r w:rsidRPr="00A50B1A">
        <w:rPr>
          <w:rStyle w:val="WCHol"/>
          <w:b/>
        </w:rPr>
        <w:instrText>HYPERLINK "https://www.wincalendar.com/Slovensko\\Kalendar\\December-2025?v=26"</w:instrText>
      </w:r>
      <w:r w:rsidRPr="00A50B1A">
        <w:rPr>
          <w:rStyle w:val="WCHol"/>
          <w:b/>
        </w:rPr>
      </w:r>
      <w:r w:rsidRPr="00A50B1A">
        <w:rPr>
          <w:rStyle w:val="WCHol"/>
          <w:b/>
        </w:rPr>
        <w:fldChar w:fldCharType="separate"/>
      </w:r>
      <w:bookmarkEnd w:id="51"/>
      <w:r w:rsidRPr="00A50B1A">
        <w:rPr>
          <w:rStyle w:val="WCHol"/>
          <w:b/>
          <w:lang w:val="pt-BR"/>
        </w:rPr>
        <w:t>Druhý sviatok vianočný</w:t>
      </w:r>
      <w:r w:rsidRPr="00A50B1A">
        <w:rPr>
          <w:rStyle w:val="WCHol"/>
          <w:b/>
        </w:rPr>
        <w:fldChar w:fldCharType="end"/>
      </w:r>
    </w:p>
    <w:p w:rsidR="00A50B1A" w:rsidRPr="00A50B1A" w:rsidRDefault="00A50B1A" w:rsidP="00A50B1A">
      <w:pPr>
        <w:spacing w:before="100" w:after="100" w:line="192" w:lineRule="auto"/>
        <w:rPr>
          <w:lang w:eastAsia="en-US"/>
        </w:rPr>
      </w:pPr>
    </w:p>
    <w:sectPr w:rsidR="00A50B1A" w:rsidRPr="00A50B1A" w:rsidSect="00A50B1A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50B1A" w:rsidRDefault="00A50B1A">
      <w:r>
        <w:separator/>
      </w:r>
    </w:p>
  </w:endnote>
  <w:endnote w:type="continuationSeparator" w:id="0">
    <w:p w:rsidR="00A50B1A" w:rsidRDefault="00A50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0B1A" w:rsidRDefault="00A50B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0B1A" w:rsidRDefault="00A50B1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0B1A" w:rsidRDefault="00A50B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50B1A" w:rsidRDefault="00A50B1A">
      <w:r>
        <w:separator/>
      </w:r>
    </w:p>
  </w:footnote>
  <w:footnote w:type="continuationSeparator" w:id="0">
    <w:p w:rsidR="00A50B1A" w:rsidRDefault="00A50B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0B1A" w:rsidRDefault="00A50B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0B1A" w:rsidRDefault="00A50B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50B1A" w:rsidRDefault="00A50B1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B1A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50B1A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82755613-4679-4C22-9DEC-557C8B853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A50B1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0B1A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A50B1A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A50B1A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A50B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0B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5-Kalendar-Slovensko-Prazdniny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Slovensko/Kalendar/20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Slovensko/Kalendar/20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Slovensko/Kalendar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Slovensko/Kalendar/2025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448</Words>
  <Characters>1104</Characters>
  <Application>Microsoft Office Word</Application>
  <DocSecurity>0</DocSecurity>
  <Lines>676</Lines>
  <Paragraphs>383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Kalendár 2025, celoročný na 1 strane</dc:title>
  <dc:subject>2025 Kalendár</dc:subject>
  <dc:creator>WinCalendar</dc:creator>
  <cp:keywords>2025 Kalendár,Kalendár 2025, celoročný na 1 strane</cp:keywords>
  <cp:lastModifiedBy>Kenny Garcia</cp:lastModifiedBy>
  <cp:revision>1</cp:revision>
  <dcterms:created xsi:type="dcterms:W3CDTF">2023-07-02T23:25:00Z</dcterms:created>
  <dcterms:modified xsi:type="dcterms:W3CDTF">2023-07-02T23:25:00Z</dcterms:modified>
  <cp:category>Kalendár so štátnymi sviatkami od WinCalendar.com</cp:category>
</cp:coreProperties>
</file>